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1" w:rightFromText="181" w:vertAnchor="page" w:horzAnchor="margin" w:tblpXSpec="center" w:tblpY="653"/>
        <w:tblW w:w="147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alendar Layout"/>
      </w:tblPr>
      <w:tblGrid>
        <w:gridCol w:w="3005"/>
        <w:gridCol w:w="907"/>
        <w:gridCol w:w="3005"/>
        <w:gridCol w:w="907"/>
        <w:gridCol w:w="3005"/>
        <w:gridCol w:w="907"/>
        <w:gridCol w:w="3005"/>
      </w:tblGrid>
      <w:tr w:rsidR="009D6AC0" w:rsidRPr="00C41A35" w14:paraId="31D4DFD3" w14:textId="77777777" w:rsidTr="00C87CF4">
        <w:trPr>
          <w:trHeight w:hRule="exact" w:val="340"/>
        </w:trPr>
        <w:tc>
          <w:tcPr>
            <w:tcW w:w="3005" w:type="dxa"/>
            <w:tcBorders>
              <w:bottom w:val="double" w:sz="4" w:space="0" w:color="FFCC00"/>
            </w:tcBorders>
          </w:tcPr>
          <w:p w14:paraId="4DC622E5" w14:textId="77777777" w:rsidR="009D6AC0" w:rsidRPr="00C41A35" w:rsidRDefault="009D6AC0" w:rsidP="00C87CF4">
            <w:pPr>
              <w:pStyle w:val="Months"/>
              <w:rPr>
                <w:rFonts w:ascii="Calibri" w:hAnsi="Calibri" w:cs="Calibri"/>
                <w:sz w:val="28"/>
                <w:szCs w:val="28"/>
                <w:lang w:val="id-ID"/>
              </w:rPr>
            </w:pPr>
            <w:r w:rsidRPr="00C41A35">
              <w:rPr>
                <w:rFonts w:ascii="Calibri" w:hAnsi="Calibri" w:cs="Calibri"/>
                <w:caps w:val="0"/>
                <w:color w:val="002060"/>
                <w:sz w:val="28"/>
                <w:szCs w:val="28"/>
                <w:lang w:val="id-ID"/>
              </w:rPr>
              <w:t>Januari</w:t>
            </w:r>
          </w:p>
        </w:tc>
        <w:tc>
          <w:tcPr>
            <w:tcW w:w="907" w:type="dxa"/>
          </w:tcPr>
          <w:p w14:paraId="4535918B" w14:textId="77777777" w:rsidR="009D6AC0" w:rsidRPr="00C41A35" w:rsidRDefault="009D6AC0" w:rsidP="00C87CF4">
            <w:pPr>
              <w:rPr>
                <w:rFonts w:ascii="Calibri" w:hAnsi="Calibri" w:cs="Calibri"/>
                <w:sz w:val="28"/>
                <w:szCs w:val="28"/>
                <w:lang w:val="id-ID"/>
              </w:rPr>
            </w:pPr>
          </w:p>
        </w:tc>
        <w:tc>
          <w:tcPr>
            <w:tcW w:w="3005" w:type="dxa"/>
            <w:tcBorders>
              <w:bottom w:val="double" w:sz="4" w:space="0" w:color="FFCC00"/>
            </w:tcBorders>
          </w:tcPr>
          <w:p w14:paraId="331D5FFB" w14:textId="16E385CE" w:rsidR="009D6AC0" w:rsidRPr="00C41A35" w:rsidRDefault="009D6AC0" w:rsidP="00C87CF4">
            <w:pPr>
              <w:pStyle w:val="Months"/>
              <w:rPr>
                <w:rFonts w:ascii="Calibri" w:hAnsi="Calibri" w:cs="Calibri"/>
                <w:sz w:val="28"/>
                <w:szCs w:val="28"/>
                <w:lang w:val="id-ID"/>
              </w:rPr>
            </w:pPr>
            <w:r w:rsidRPr="00C41A35">
              <w:rPr>
                <w:rFonts w:ascii="Calibri" w:hAnsi="Calibri" w:cs="Calibri"/>
                <w:caps w:val="0"/>
                <w:color w:val="002060"/>
                <w:sz w:val="28"/>
                <w:szCs w:val="28"/>
                <w:lang w:val="id-ID"/>
              </w:rPr>
              <w:t>Februari</w:t>
            </w:r>
          </w:p>
        </w:tc>
        <w:tc>
          <w:tcPr>
            <w:tcW w:w="907" w:type="dxa"/>
          </w:tcPr>
          <w:p w14:paraId="08F7FBE6" w14:textId="77777777" w:rsidR="009D6AC0" w:rsidRPr="00C41A35" w:rsidRDefault="009D6AC0" w:rsidP="00C87CF4">
            <w:pPr>
              <w:rPr>
                <w:rFonts w:ascii="Calibri" w:hAnsi="Calibri" w:cs="Calibri"/>
                <w:sz w:val="28"/>
                <w:szCs w:val="28"/>
                <w:lang w:val="id-ID"/>
              </w:rPr>
            </w:pPr>
          </w:p>
        </w:tc>
        <w:tc>
          <w:tcPr>
            <w:tcW w:w="3005" w:type="dxa"/>
            <w:tcBorders>
              <w:bottom w:val="double" w:sz="4" w:space="0" w:color="FFC000"/>
            </w:tcBorders>
          </w:tcPr>
          <w:p w14:paraId="2C87669F" w14:textId="77777777" w:rsidR="009D6AC0" w:rsidRPr="00C41A35" w:rsidRDefault="009D6AC0" w:rsidP="00C87CF4">
            <w:pPr>
              <w:pStyle w:val="Months"/>
              <w:rPr>
                <w:rFonts w:ascii="Calibri" w:hAnsi="Calibri" w:cs="Calibri"/>
                <w:sz w:val="28"/>
                <w:szCs w:val="28"/>
                <w:lang w:val="id-ID"/>
              </w:rPr>
            </w:pPr>
            <w:r w:rsidRPr="00C41A35">
              <w:rPr>
                <w:rFonts w:ascii="Calibri" w:hAnsi="Calibri" w:cs="Calibri"/>
                <w:caps w:val="0"/>
                <w:color w:val="002060"/>
                <w:sz w:val="28"/>
                <w:szCs w:val="28"/>
                <w:lang w:val="id-ID"/>
              </w:rPr>
              <w:t>Maret</w:t>
            </w:r>
          </w:p>
        </w:tc>
        <w:tc>
          <w:tcPr>
            <w:tcW w:w="907" w:type="dxa"/>
          </w:tcPr>
          <w:p w14:paraId="6178A0DA" w14:textId="77777777" w:rsidR="009D6AC0" w:rsidRPr="00C41A35" w:rsidRDefault="009D6AC0" w:rsidP="00C87CF4"/>
        </w:tc>
        <w:tc>
          <w:tcPr>
            <w:tcW w:w="3005" w:type="dxa"/>
            <w:tcBorders>
              <w:bottom w:val="double" w:sz="4" w:space="0" w:color="FFC000"/>
            </w:tcBorders>
          </w:tcPr>
          <w:p w14:paraId="6BBFA2C9" w14:textId="77777777" w:rsidR="009D6AC0" w:rsidRPr="00F84F30" w:rsidRDefault="009D6AC0" w:rsidP="00C87CF4">
            <w:pPr>
              <w:ind w:left="102"/>
              <w:rPr>
                <w:b/>
                <w:bCs/>
              </w:rPr>
            </w:pPr>
            <w:r w:rsidRPr="00F84F3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id-ID"/>
              </w:rPr>
              <w:t>April</w:t>
            </w:r>
          </w:p>
        </w:tc>
      </w:tr>
      <w:tr w:rsidR="009D6AC0" w:rsidRPr="00C41A35" w14:paraId="4CE9EF10" w14:textId="77777777" w:rsidTr="00C87CF4">
        <w:trPr>
          <w:trHeight w:val="2320"/>
        </w:trPr>
        <w:tc>
          <w:tcPr>
            <w:tcW w:w="3005" w:type="dxa"/>
            <w:tcBorders>
              <w:top w:val="double" w:sz="4" w:space="0" w:color="FFCC00"/>
              <w:bottom w:val="dashed" w:sz="4" w:space="0" w:color="FFCC00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January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40104BE2" w14:textId="77777777" w:rsidTr="00401D30">
              <w:tc>
                <w:tcPr>
                  <w:tcW w:w="425" w:type="dxa"/>
                </w:tcPr>
                <w:p w14:paraId="4E9B5D38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395416B2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69F76CF9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541C8324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64DFF17D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7E403A73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010F3927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C41A35" w14:paraId="39012180" w14:textId="77777777" w:rsidTr="00401D30">
              <w:tc>
                <w:tcPr>
                  <w:tcW w:w="425" w:type="dxa"/>
                </w:tcPr>
                <w:p w14:paraId="4C3BF837" w14:textId="77777777" w:rsidR="009D6AC0" w:rsidRPr="00A3660E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DocVariable MonthStart8 \@ dddd 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Thursday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 “Sunday" 1 ""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33AE367D" w14:textId="77777777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MonthStart8 \@ dddd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Thursday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“Monday" 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3D6D3174" w14:textId="77777777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MonthStart8 \@ dddd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Thursday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“Tuesday" 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210EF307" w14:textId="77777777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MonthStart8 \@ dddd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Thursday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“Wednesday" 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=C2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=C2+1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558E1CBF" w14:textId="7AC0457D" w:rsidR="009D6AC0" w:rsidRPr="0056546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47F1B6FC" w14:textId="05326E5B" w:rsidR="009D6AC0" w:rsidRPr="00D83AA6" w:rsidRDefault="00D27AF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D83AA6">
                    <w:rPr>
                      <w:b/>
                      <w:bCs/>
                      <w:color w:val="EE0000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25" w:type="dxa"/>
                </w:tcPr>
                <w:p w14:paraId="1F05B518" w14:textId="2E8E7826" w:rsidR="009D6AC0" w:rsidRPr="00906D25" w:rsidRDefault="00D27AF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</w:tr>
            <w:tr w:rsidR="009D6AC0" w:rsidRPr="00C41A35" w14:paraId="237CABA8" w14:textId="77777777" w:rsidTr="00401D30">
              <w:tc>
                <w:tcPr>
                  <w:tcW w:w="425" w:type="dxa"/>
                </w:tcPr>
                <w:p w14:paraId="7B6F05C9" w14:textId="29998D65" w:rsidR="009D6AC0" w:rsidRPr="00A3660E" w:rsidRDefault="00D27AF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31" w:type="dxa"/>
                </w:tcPr>
                <w:p w14:paraId="6D3DEB80" w14:textId="597021FD" w:rsidR="009D6AC0" w:rsidRPr="00906D25" w:rsidRDefault="00D27AF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31" w:type="dxa"/>
                </w:tcPr>
                <w:p w14:paraId="7B807486" w14:textId="50784FCD" w:rsidR="009D6AC0" w:rsidRPr="00D83AA6" w:rsidRDefault="00D27AF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D83AA6">
                    <w:rPr>
                      <w:b/>
                      <w:bCs/>
                      <w:color w:val="EE0000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31" w:type="dxa"/>
                </w:tcPr>
                <w:p w14:paraId="0A032F98" w14:textId="34117766" w:rsidR="009D6AC0" w:rsidRPr="00906D25" w:rsidRDefault="00522AE1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  <w14:ligatures w14:val="standar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30B24899" wp14:editId="2611FE81">
                            <wp:simplePos x="0" y="0"/>
                            <wp:positionH relativeFrom="column">
                              <wp:posOffset>40428</wp:posOffset>
                            </wp:positionH>
                            <wp:positionV relativeFrom="paragraph">
                              <wp:posOffset>16510</wp:posOffset>
                            </wp:positionV>
                            <wp:extent cx="180000" cy="180000"/>
                            <wp:effectExtent l="0" t="0" r="10795" b="10795"/>
                            <wp:wrapNone/>
                            <wp:docPr id="2091014337" name="Oval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000" cy="1800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EE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3B48451" id="Oval 4" o:spid="_x0000_s1026" style="position:absolute;margin-left:3.2pt;margin-top:1.3pt;width:14.15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" filled="f" strokecolor="#e00" strokeweight=".5pt">
                            <v:stroke joinstyle="miter"/>
                          </v:oval>
                        </w:pict>
                      </mc:Fallback>
                    </mc:AlternateContent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  <w:tc>
                <w:tcPr>
                  <w:tcW w:w="431" w:type="dxa"/>
                </w:tcPr>
                <w:p w14:paraId="374597E3" w14:textId="3EB1C0A8" w:rsidR="009D6AC0" w:rsidRPr="00906D25" w:rsidRDefault="00522AE1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noProof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55BB2298" wp14:editId="7881C93C">
                            <wp:simplePos x="0" y="0"/>
                            <wp:positionH relativeFrom="column">
                              <wp:posOffset>178858</wp:posOffset>
                            </wp:positionH>
                            <wp:positionV relativeFrom="paragraph">
                              <wp:posOffset>46990</wp:posOffset>
                            </wp:positionV>
                            <wp:extent cx="67310" cy="67310"/>
                            <wp:effectExtent l="0" t="0" r="0" b="0"/>
                            <wp:wrapNone/>
                            <wp:docPr id="124000811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310" cy="6731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50F0E18" id="Oval 3" o:spid="_x0000_s1026" style="position:absolute;margin-left:14.1pt;margin-top:3.7pt;width:5.3pt;height: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" fillcolor="#404040 [2429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</w:tcPr>
                <w:p w14:paraId="03E0A5C0" w14:textId="0895C87A" w:rsidR="009D6AC0" w:rsidRPr="00906D25" w:rsidRDefault="00D27AF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25" w:type="dxa"/>
                </w:tcPr>
                <w:p w14:paraId="5C4378C3" w14:textId="0616B4D9" w:rsidR="009D6AC0" w:rsidRPr="00906D25" w:rsidRDefault="00D27AF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9</w:t>
                  </w:r>
                </w:p>
              </w:tc>
            </w:tr>
            <w:tr w:rsidR="009D6AC0" w:rsidRPr="00C41A35" w14:paraId="4FC1E278" w14:textId="77777777" w:rsidTr="008D7CAF">
              <w:tc>
                <w:tcPr>
                  <w:tcW w:w="425" w:type="dxa"/>
                </w:tcPr>
                <w:p w14:paraId="00D20535" w14:textId="6BFB8645" w:rsidR="009D6AC0" w:rsidRPr="00A3660E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=G3+1 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A3660E">
                    <w:rPr>
                      <w:noProof/>
                      <w:color w:val="871D0A" w:themeColor="accent1" w:themeShade="80"/>
                      <w:sz w:val="22"/>
                      <w:szCs w:val="22"/>
                      <w:lang w:val="id-ID"/>
                    </w:rPr>
                    <w:t>1</w: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0</w:t>
                  </w:r>
                </w:p>
              </w:tc>
              <w:tc>
                <w:tcPr>
                  <w:tcW w:w="431" w:type="dxa"/>
                </w:tcPr>
                <w:p w14:paraId="141E6613" w14:textId="3C5C4652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=A4+1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</w:tcPr>
                <w:p w14:paraId="6D3E93A2" w14:textId="6CDD92EB" w:rsidR="009D6AC0" w:rsidRPr="00906D25" w:rsidRDefault="00522AE1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  <w14:ligatures w14:val="standar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9440" behindDoc="0" locked="0" layoutInCell="1" allowOverlap="1" wp14:anchorId="013B3969" wp14:editId="20891C2F">
                            <wp:simplePos x="0" y="0"/>
                            <wp:positionH relativeFrom="column">
                              <wp:posOffset>46355</wp:posOffset>
                            </wp:positionH>
                            <wp:positionV relativeFrom="paragraph">
                              <wp:posOffset>23771</wp:posOffset>
                            </wp:positionV>
                            <wp:extent cx="179705" cy="179705"/>
                            <wp:effectExtent l="0" t="0" r="10795" b="10795"/>
                            <wp:wrapNone/>
                            <wp:docPr id="405640789" name="Oval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79705" cy="17970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EE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DC2D74E" id="Oval 4" o:spid="_x0000_s1026" style="position:absolute;margin-left:3.65pt;margin-top:1.85pt;width:14.15pt;height:14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" filled="f" strokecolor="#e00" strokeweight=".5pt">
                            <v:stroke joinstyle="miter"/>
                          </v:oval>
                        </w:pict>
                      </mc:Fallback>
                    </mc:AlternateConten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=B4+1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31" w:type="dxa"/>
                </w:tcPr>
                <w:p w14:paraId="14B2A40E" w14:textId="657C069D" w:rsidR="009D6AC0" w:rsidRPr="00906D25" w:rsidRDefault="00522AE1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  <w14:ligatures w14:val="standar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1488" behindDoc="0" locked="0" layoutInCell="1" allowOverlap="1" wp14:anchorId="3E7B5E33" wp14:editId="470AFA36">
                            <wp:simplePos x="0" y="0"/>
                            <wp:positionH relativeFrom="column">
                              <wp:posOffset>50800</wp:posOffset>
                            </wp:positionH>
                            <wp:positionV relativeFrom="paragraph">
                              <wp:posOffset>21262</wp:posOffset>
                            </wp:positionV>
                            <wp:extent cx="179705" cy="179705"/>
                            <wp:effectExtent l="0" t="0" r="10795" b="10795"/>
                            <wp:wrapNone/>
                            <wp:docPr id="579807954" name="Oval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79705" cy="17970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EE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6C00771" id="Oval 4" o:spid="_x0000_s1026" style="position:absolute;margin-left:4pt;margin-top:1.65pt;width:14.15pt;height:14.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" filled="f" strokecolor="#e00" strokeweight=".5pt">
                            <v:stroke joinstyle="miter"/>
                          </v:oval>
                        </w:pict>
                      </mc:Fallback>
                    </mc:AlternateConten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=C4+1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31" w:type="dxa"/>
                </w:tcPr>
                <w:p w14:paraId="244C6210" w14:textId="4438BA35" w:rsidR="009D6AC0" w:rsidRPr="00906D25" w:rsidRDefault="00522AE1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  <w14:ligatures w14:val="standar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3536" behindDoc="0" locked="0" layoutInCell="1" allowOverlap="1" wp14:anchorId="310D23CF" wp14:editId="0B2DB9DE">
                            <wp:simplePos x="0" y="0"/>
                            <wp:positionH relativeFrom="column">
                              <wp:posOffset>47953</wp:posOffset>
                            </wp:positionH>
                            <wp:positionV relativeFrom="paragraph">
                              <wp:posOffset>22225</wp:posOffset>
                            </wp:positionV>
                            <wp:extent cx="179705" cy="179705"/>
                            <wp:effectExtent l="0" t="0" r="10795" b="10795"/>
                            <wp:wrapNone/>
                            <wp:docPr id="1632855434" name="Oval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79705" cy="17970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EE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DEB54BB" id="Oval 4" o:spid="_x0000_s1026" style="position:absolute;margin-left:3.8pt;margin-top:1.75pt;width:14.15pt;height:14.1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" filled="f" strokecolor="#e00" strokeweight=".5pt">
                            <v:stroke joinstyle="miter"/>
                          </v:oval>
                        </w:pict>
                      </mc:Fallback>
                    </mc:AlternateConten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=D4+1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31" w:type="dxa"/>
                </w:tcPr>
                <w:p w14:paraId="215AC366" w14:textId="49DED2B5" w:rsidR="009D6AC0" w:rsidRPr="00D83AA6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D83AA6">
                    <w:rPr>
                      <w:color w:val="auto"/>
                      <w:sz w:val="22"/>
                      <w:szCs w:val="22"/>
                      <w:lang w:val="id-ID"/>
                    </w:rPr>
                    <w:fldChar w:fldCharType="begin"/>
                  </w:r>
                  <w:r w:rsidRPr="00D83AA6">
                    <w:rPr>
                      <w:color w:val="auto"/>
                      <w:sz w:val="22"/>
                      <w:szCs w:val="22"/>
                      <w:lang w:val="id-ID"/>
                    </w:rPr>
                    <w:instrText xml:space="preserve"> =E4+1 </w:instrText>
                  </w:r>
                  <w:r w:rsidRPr="00D83AA6">
                    <w:rPr>
                      <w:color w:val="auto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D83AA6">
                    <w:rPr>
                      <w:noProof/>
                      <w:color w:val="auto"/>
                      <w:sz w:val="22"/>
                      <w:szCs w:val="22"/>
                      <w:lang w:val="id-ID"/>
                    </w:rPr>
                    <w:t>1</w:t>
                  </w:r>
                  <w:r w:rsidRPr="00D83AA6">
                    <w:rPr>
                      <w:color w:val="auto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 w:rsidRPr="00D83AA6">
                    <w:rPr>
                      <w:color w:val="auto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25" w:type="dxa"/>
                </w:tcPr>
                <w:p w14:paraId="3206F3C0" w14:textId="39FDDBC5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=F4+1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</w:tr>
            <w:tr w:rsidR="009D6AC0" w:rsidRPr="00C41A35" w14:paraId="6915D282" w14:textId="77777777" w:rsidTr="008D7CAF">
              <w:tc>
                <w:tcPr>
                  <w:tcW w:w="425" w:type="dxa"/>
                </w:tcPr>
                <w:p w14:paraId="5C19E7A4" w14:textId="45EE221A" w:rsidR="009D6AC0" w:rsidRPr="00A3660E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=G4+1 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A3660E">
                    <w:rPr>
                      <w:noProof/>
                      <w:color w:val="871D0A" w:themeColor="accent1" w:themeShade="80"/>
                      <w:sz w:val="22"/>
                      <w:szCs w:val="22"/>
                      <w:lang w:val="id-ID"/>
                    </w:rPr>
                    <w:t>1</w: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</w:tcPr>
                <w:p w14:paraId="68D85472" w14:textId="7DDDFCA0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=A5+1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</w:tcPr>
                <w:p w14:paraId="4E2C7966" w14:textId="421F4977" w:rsidR="009D6AC0" w:rsidRPr="00906D25" w:rsidRDefault="00D27AF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31" w:type="dxa"/>
                </w:tcPr>
                <w:p w14:paraId="1B3A0BAF" w14:textId="0FC28F04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=C5+1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0</w:t>
                  </w:r>
                </w:p>
              </w:tc>
              <w:tc>
                <w:tcPr>
                  <w:tcW w:w="431" w:type="dxa"/>
                </w:tcPr>
                <w:p w14:paraId="1CDEF2F2" w14:textId="19800700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=D5+1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</w:tcPr>
                <w:p w14:paraId="301AF47F" w14:textId="75DA2606" w:rsidR="009D6AC0" w:rsidRPr="00906D25" w:rsidRDefault="00D420C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  <w14:ligatures w14:val="standar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4256" behindDoc="0" locked="0" layoutInCell="1" allowOverlap="1" wp14:anchorId="4CF1A53F" wp14:editId="568493F0">
                            <wp:simplePos x="0" y="0"/>
                            <wp:positionH relativeFrom="column">
                              <wp:posOffset>50006</wp:posOffset>
                            </wp:positionH>
                            <wp:positionV relativeFrom="paragraph">
                              <wp:posOffset>17860</wp:posOffset>
                            </wp:positionV>
                            <wp:extent cx="179705" cy="179705"/>
                            <wp:effectExtent l="0" t="0" r="10795" b="10795"/>
                            <wp:wrapNone/>
                            <wp:docPr id="1799913355" name="Oval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79705" cy="17970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EE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A9572D9" id="Oval 4" o:spid="_x0000_s1026" style="position:absolute;margin-left:3.95pt;margin-top:1.4pt;width:14.15pt;height:14.1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" filled="f" strokecolor="#e00" strokeweight=".5pt">
                            <v:stroke joinstyle="miter"/>
                          </v:oval>
                        </w:pict>
                      </mc:Fallback>
                    </mc:AlternateContent>
                  </w:r>
                  <w:r w:rsidR="00522AE1">
                    <w:rPr>
                      <w:rFonts w:ascii="Calibri" w:hAnsi="Calibri" w:cs="Calibri"/>
                      <w:noProof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1B8A714D" wp14:editId="7617576C">
                            <wp:simplePos x="0" y="0"/>
                            <wp:positionH relativeFrom="column">
                              <wp:posOffset>206798</wp:posOffset>
                            </wp:positionH>
                            <wp:positionV relativeFrom="paragraph">
                              <wp:posOffset>45720</wp:posOffset>
                            </wp:positionV>
                            <wp:extent cx="67734" cy="67734"/>
                            <wp:effectExtent l="0" t="0" r="0" b="0"/>
                            <wp:wrapNone/>
                            <wp:docPr id="600297297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734" cy="67734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accent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oval w14:anchorId="27A30A7E" id="Oval 3" o:spid="_x0000_s1026" style="position:absolute;margin-left:16.3pt;margin-top:3.6pt;width:5.35pt;height:5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" fillcolor="#f05133 [3204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=E5+1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25" w:type="dxa"/>
                </w:tcPr>
                <w:p w14:paraId="15228A06" w14:textId="41E6EDBE" w:rsidR="009D6AC0" w:rsidRPr="00906D25" w:rsidRDefault="00522AE1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  <w14:ligatures w14:val="standar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5584" behindDoc="0" locked="0" layoutInCell="1" allowOverlap="1" wp14:anchorId="092EA1C0" wp14:editId="744041BA">
                            <wp:simplePos x="0" y="0"/>
                            <wp:positionH relativeFrom="column">
                              <wp:posOffset>42545</wp:posOffset>
                            </wp:positionH>
                            <wp:positionV relativeFrom="paragraph">
                              <wp:posOffset>16182</wp:posOffset>
                            </wp:positionV>
                            <wp:extent cx="179705" cy="179705"/>
                            <wp:effectExtent l="0" t="0" r="10795" b="10795"/>
                            <wp:wrapNone/>
                            <wp:docPr id="1828576952" name="Oval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79705" cy="17970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EE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0ADDC87" id="Oval 4" o:spid="_x0000_s1026" style="position:absolute;margin-left:3.35pt;margin-top:1.25pt;width:14.15pt;height:14.1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" filled="f" strokecolor="#e00" strokeweight=".5pt">
                            <v:stroke joinstyle="miter"/>
                          </v:oval>
                        </w:pict>
                      </mc:Fallback>
                    </mc:AlternateConten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=F5+1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</w:tr>
            <w:tr w:rsidR="009D6AC0" w:rsidRPr="00C41A35" w14:paraId="7721516A" w14:textId="77777777" w:rsidTr="007D0FA2">
              <w:tc>
                <w:tcPr>
                  <w:tcW w:w="425" w:type="dxa"/>
                </w:tcPr>
                <w:p w14:paraId="0539A643" w14:textId="68986501" w:rsidR="009D6AC0" w:rsidRPr="00A3660E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=G5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A3660E">
                    <w:rPr>
                      <w:noProof/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24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=G5 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A3660E">
                    <w:rPr>
                      <w:noProof/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24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DocVariable MonthEnd8 \@ d 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31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=G5+1 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A3660E">
                    <w:rPr>
                      <w:noProof/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25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A3660E">
                    <w:rPr>
                      <w:noProof/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25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A3660E">
                    <w:rPr>
                      <w:noProof/>
                      <w:color w:val="871D0A" w:themeColor="accent1" w:themeShade="80"/>
                      <w:sz w:val="22"/>
                      <w:szCs w:val="22"/>
                      <w:lang w:val="id-ID"/>
                    </w:rPr>
                    <w:t>2</w: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31" w:type="dxa"/>
                </w:tcPr>
                <w:p w14:paraId="0FAC1470" w14:textId="64D2486C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25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=A6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25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MonthEnd8 \@ 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=A6+1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31" w:type="dxa"/>
                </w:tcPr>
                <w:p w14:paraId="5798B3B9" w14:textId="635E6B58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=B6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MonthEnd8 \@ 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=B6+1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  <w:tc>
                <w:tcPr>
                  <w:tcW w:w="431" w:type="dxa"/>
                </w:tcPr>
                <w:p w14:paraId="1833B267" w14:textId="3F6F10C0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MonthEnd8 \@ 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</w:tcPr>
                <w:p w14:paraId="124FC601" w14:textId="5B219DAD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MonthEnd8 \@ 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</w:tcPr>
                <w:p w14:paraId="196BCAC4" w14:textId="01739E07" w:rsidR="009D6AC0" w:rsidRPr="00906D25" w:rsidRDefault="00D27AF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29</w:t>
                  </w:r>
                </w:p>
              </w:tc>
              <w:tc>
                <w:tcPr>
                  <w:tcW w:w="425" w:type="dxa"/>
                </w:tcPr>
                <w:p w14:paraId="574E6FBC" w14:textId="36097321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MonthEnd8 \@ 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D27AFF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30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</w:tr>
            <w:tr w:rsidR="00D27AFF" w:rsidRPr="00C41A35" w14:paraId="6946E851" w14:textId="77777777" w:rsidTr="006F74B5"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08FF0E65" w14:textId="4495BD64" w:rsidR="00D27AFF" w:rsidRPr="00A3660E" w:rsidRDefault="00D27AFF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31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3BD7DC95" w14:textId="77777777" w:rsidR="00D27AFF" w:rsidRPr="00906D25" w:rsidRDefault="00D27AFF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63361A31" w14:textId="77777777" w:rsidR="00D27AFF" w:rsidRPr="00906D25" w:rsidRDefault="00D27AFF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2D97B061" w14:textId="77777777" w:rsidR="00D27AFF" w:rsidRPr="00906D25" w:rsidRDefault="00D27AFF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2F564644" w14:textId="77777777" w:rsidR="00D27AFF" w:rsidRPr="00906D25" w:rsidRDefault="00D27AFF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1BD26E0E" w14:textId="77777777" w:rsidR="00D27AFF" w:rsidRPr="00906D25" w:rsidRDefault="00D27AFF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25" w:type="dxa"/>
                </w:tcPr>
                <w:p w14:paraId="72D4D045" w14:textId="77777777" w:rsidR="00D27AFF" w:rsidRPr="00906D25" w:rsidRDefault="00D27AFF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</w:tr>
            <w:tr w:rsidR="00D051BE" w:rsidRPr="00C41A35" w14:paraId="4BB81D05" w14:textId="77777777" w:rsidTr="006F74B5">
              <w:tc>
                <w:tcPr>
                  <w:tcW w:w="3005" w:type="dxa"/>
                  <w:gridSpan w:val="7"/>
                  <w:tcBorders>
                    <w:top w:val="dashed" w:sz="4" w:space="0" w:color="FFC000"/>
                  </w:tcBorders>
                </w:tcPr>
                <w:p w14:paraId="5D64A52E" w14:textId="77777777" w:rsidR="00D051BE" w:rsidRPr="00C41A35" w:rsidRDefault="00D051BE" w:rsidP="00065136">
                  <w:pPr>
                    <w:framePr w:hSpace="181" w:wrap="around" w:vAnchor="page" w:hAnchor="margin" w:xAlign="center" w:y="653"/>
                    <w:ind w:left="102"/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</w:pPr>
                  <w:r w:rsidRPr="0083482C"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id-ID"/>
                    </w:rPr>
                    <w:t>1</w:t>
                  </w:r>
                  <w: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id-ID"/>
                    </w:rPr>
                    <w:t xml:space="preserve"> </w:t>
                  </w:r>
                  <w:r w:rsidRPr="00C41A35"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>: Tahun Baru 202</w:t>
                  </w:r>
                  <w:r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>6</w:t>
                  </w:r>
                  <w:r w:rsidRPr="00C41A35"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 xml:space="preserve"> Masehi</w:t>
                  </w:r>
                </w:p>
                <w:p w14:paraId="540B2C87" w14:textId="7921D084" w:rsidR="00D051BE" w:rsidRPr="00906D25" w:rsidRDefault="00D051BE" w:rsidP="000D598D">
                  <w:pPr>
                    <w:pStyle w:val="Dates"/>
                    <w:framePr w:hSpace="181" w:wrap="around" w:vAnchor="page" w:hAnchor="margin" w:xAlign="center" w:y="653"/>
                    <w:spacing w:before="0" w:after="0"/>
                    <w:ind w:left="102"/>
                    <w:jc w:val="left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id-ID"/>
                    </w:rPr>
                    <w:t>5</w:t>
                  </w:r>
                  <w:r w:rsidRPr="00C41A35"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 xml:space="preserve"> : Isra Mikraj Nabi Muhammad S</w:t>
                  </w:r>
                  <w:r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>.</w:t>
                  </w:r>
                  <w:r w:rsidRPr="00C41A35"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>A</w:t>
                  </w:r>
                  <w:r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>.</w:t>
                  </w:r>
                  <w:r w:rsidRPr="00C41A35"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>W</w:t>
                  </w:r>
                  <w:r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>. 1448 Hijriah</w:t>
                  </w:r>
                </w:p>
              </w:tc>
            </w:tr>
          </w:tbl>
          <w:p w14:paraId="543D52B5" w14:textId="77777777" w:rsidR="009D6AC0" w:rsidRPr="00C41A35" w:rsidRDefault="009D6AC0" w:rsidP="00C87CF4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907" w:type="dxa"/>
          </w:tcPr>
          <w:p w14:paraId="4F9AC5B1" w14:textId="734EF21D" w:rsidR="009D6AC0" w:rsidRPr="00C41A35" w:rsidRDefault="009D6AC0" w:rsidP="00C87CF4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3005" w:type="dxa"/>
            <w:tcBorders>
              <w:top w:val="double" w:sz="4" w:space="0" w:color="FFCC00"/>
              <w:bottom w:val="dashed" w:sz="4" w:space="0" w:color="FFCC00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February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6DCF6C43" w14:textId="77777777" w:rsidTr="007D0FA2">
              <w:tc>
                <w:tcPr>
                  <w:tcW w:w="425" w:type="dxa"/>
                </w:tcPr>
                <w:p w14:paraId="7F9EEC44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0EDAEC29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7FA29351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1AFA93FF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1A0C63FF" w14:textId="56E86F12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6864F69D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0455E218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6A7F8C" w14:paraId="418FAFA6" w14:textId="77777777" w:rsidTr="007D0FA2">
              <w:tc>
                <w:tcPr>
                  <w:tcW w:w="425" w:type="dxa"/>
                </w:tcPr>
                <w:p w14:paraId="4979335C" w14:textId="08C3718E" w:rsidR="009D6AC0" w:rsidRPr="00A3660E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49B4355A" w14:textId="2A0DE2DC" w:rsidR="009D6AC0" w:rsidRPr="00906D25" w:rsidRDefault="003C0A6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</w:tcPr>
                <w:p w14:paraId="216F8AE0" w14:textId="2080EDB9" w:rsidR="009D6AC0" w:rsidRPr="00906D25" w:rsidRDefault="003C0A6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31" w:type="dxa"/>
                </w:tcPr>
                <w:p w14:paraId="4F2F6A4C" w14:textId="026A2139" w:rsidR="009D6AC0" w:rsidRPr="00906D25" w:rsidRDefault="003C0A6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31" w:type="dxa"/>
                </w:tcPr>
                <w:p w14:paraId="690DC4EA" w14:textId="75070A65" w:rsidR="009D6AC0" w:rsidRPr="00906D25" w:rsidRDefault="003C0A6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31" w:type="dxa"/>
                </w:tcPr>
                <w:p w14:paraId="50484702" w14:textId="2CA153D6" w:rsidR="009D6AC0" w:rsidRPr="00D83AA6" w:rsidRDefault="003C0A6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b/>
                      <w:bCs/>
                      <w:color w:val="0070C0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25" w:type="dxa"/>
                </w:tcPr>
                <w:p w14:paraId="7FD8F72E" w14:textId="3B864EF3" w:rsidR="009D6AC0" w:rsidRPr="00D83AA6" w:rsidRDefault="00522AE1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D83AA6">
                    <w:rPr>
                      <w:rFonts w:ascii="Calibri" w:hAnsi="Calibri" w:cs="Calibri"/>
                      <w:noProof/>
                      <w:color w:val="auto"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270B92C4" wp14:editId="7887355E">
                            <wp:simplePos x="0" y="0"/>
                            <wp:positionH relativeFrom="column">
                              <wp:posOffset>188595</wp:posOffset>
                            </wp:positionH>
                            <wp:positionV relativeFrom="paragraph">
                              <wp:posOffset>45508</wp:posOffset>
                            </wp:positionV>
                            <wp:extent cx="67734" cy="67734"/>
                            <wp:effectExtent l="0" t="0" r="0" b="0"/>
                            <wp:wrapNone/>
                            <wp:docPr id="1899049251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734" cy="67734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35E4130" id="Oval 3" o:spid="_x0000_s1026" style="position:absolute;margin-left:14.85pt;margin-top:3.6pt;width:5.35pt;height: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" fillcolor="#404040 [2429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3C0A65" w:rsidRPr="00D83AA6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6</w:t>
                  </w:r>
                </w:p>
              </w:tc>
            </w:tr>
            <w:tr w:rsidR="009D6AC0" w:rsidRPr="006A7F8C" w14:paraId="0DE9F50F" w14:textId="77777777" w:rsidTr="008D7CAF">
              <w:tc>
                <w:tcPr>
                  <w:tcW w:w="425" w:type="dxa"/>
                </w:tcPr>
                <w:p w14:paraId="40524A99" w14:textId="24B58622" w:rsidR="009D6AC0" w:rsidRPr="00A3660E" w:rsidRDefault="003C0A6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</w:tcPr>
                <w:p w14:paraId="30049A83" w14:textId="69EDF57F" w:rsidR="009D6AC0" w:rsidRPr="00906D25" w:rsidRDefault="003C0A6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</w:tcPr>
                <w:p w14:paraId="3BA85FA5" w14:textId="5B8381B3" w:rsidR="009D6AC0" w:rsidRPr="00906D25" w:rsidRDefault="003C0A6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9</w:t>
                  </w:r>
                </w:p>
              </w:tc>
              <w:tc>
                <w:tcPr>
                  <w:tcW w:w="431" w:type="dxa"/>
                </w:tcPr>
                <w:p w14:paraId="4569FE6E" w14:textId="2C7BF710" w:rsidR="009D6AC0" w:rsidRPr="00906D25" w:rsidRDefault="003C0A6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10</w:t>
                  </w:r>
                </w:p>
              </w:tc>
              <w:tc>
                <w:tcPr>
                  <w:tcW w:w="431" w:type="dxa"/>
                </w:tcPr>
                <w:p w14:paraId="0E52925D" w14:textId="69565C63" w:rsidR="009D6AC0" w:rsidRPr="00906D25" w:rsidRDefault="003C0A6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11</w:t>
                  </w:r>
                </w:p>
              </w:tc>
              <w:tc>
                <w:tcPr>
                  <w:tcW w:w="431" w:type="dxa"/>
                </w:tcPr>
                <w:p w14:paraId="10C5A971" w14:textId="4D67E174" w:rsidR="009D6AC0" w:rsidRPr="00906D25" w:rsidRDefault="003C0A6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12</w:t>
                  </w:r>
                </w:p>
              </w:tc>
              <w:tc>
                <w:tcPr>
                  <w:tcW w:w="425" w:type="dxa"/>
                </w:tcPr>
                <w:p w14:paraId="0A021B9C" w14:textId="5793BD0A" w:rsidR="009D6AC0" w:rsidRPr="00906D25" w:rsidRDefault="003C0A6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13</w:t>
                  </w:r>
                </w:p>
              </w:tc>
            </w:tr>
            <w:tr w:rsidR="009D6AC0" w:rsidRPr="006A7F8C" w14:paraId="56BB3901" w14:textId="77777777" w:rsidTr="008D7CAF">
              <w:tc>
                <w:tcPr>
                  <w:tcW w:w="425" w:type="dxa"/>
                </w:tcPr>
                <w:p w14:paraId="636AFB91" w14:textId="1965724D" w:rsidR="009D6AC0" w:rsidRPr="00A3660E" w:rsidRDefault="003C0A6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14</w:t>
                  </w:r>
                </w:p>
              </w:tc>
              <w:tc>
                <w:tcPr>
                  <w:tcW w:w="431" w:type="dxa"/>
                </w:tcPr>
                <w:p w14:paraId="1A41CF95" w14:textId="5ACB1235" w:rsidR="009D6AC0" w:rsidRPr="00D83AA6" w:rsidRDefault="003C0A6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D83AA6">
                    <w:rPr>
                      <w:color w:val="auto"/>
                      <w:sz w:val="22"/>
                      <w:szCs w:val="22"/>
                      <w:lang w:val="id-ID"/>
                    </w:rPr>
                    <w:t>15</w:t>
                  </w:r>
                </w:p>
              </w:tc>
              <w:tc>
                <w:tcPr>
                  <w:tcW w:w="431" w:type="dxa"/>
                </w:tcPr>
                <w:p w14:paraId="69C53BCD" w14:textId="5B8A290A" w:rsidR="009D6AC0" w:rsidRPr="00D83AA6" w:rsidRDefault="003C0A6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D83AA6">
                    <w:rPr>
                      <w:color w:val="auto"/>
                      <w:sz w:val="22"/>
                      <w:szCs w:val="22"/>
                      <w:lang w:val="id-ID"/>
                    </w:rPr>
                    <w:t>16</w:t>
                  </w:r>
                </w:p>
              </w:tc>
              <w:tc>
                <w:tcPr>
                  <w:tcW w:w="431" w:type="dxa"/>
                </w:tcPr>
                <w:p w14:paraId="4E941BE9" w14:textId="6563781A" w:rsidR="009D6AC0" w:rsidRPr="00906D25" w:rsidRDefault="003C0A6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17</w:t>
                  </w:r>
                </w:p>
              </w:tc>
              <w:tc>
                <w:tcPr>
                  <w:tcW w:w="431" w:type="dxa"/>
                </w:tcPr>
                <w:p w14:paraId="22FF9DD3" w14:textId="4FAC0669" w:rsidR="009D6AC0" w:rsidRPr="00906D25" w:rsidRDefault="003C0A6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18</w:t>
                  </w:r>
                </w:p>
              </w:tc>
              <w:tc>
                <w:tcPr>
                  <w:tcW w:w="431" w:type="dxa"/>
                </w:tcPr>
                <w:p w14:paraId="43567BDF" w14:textId="094181D3" w:rsidR="009D6AC0" w:rsidRPr="00906D25" w:rsidRDefault="003C0A6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25" w:type="dxa"/>
                </w:tcPr>
                <w:p w14:paraId="67DAFA25" w14:textId="71C4C851" w:rsidR="009D6AC0" w:rsidRPr="00906D25" w:rsidRDefault="00522AE1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noProof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15982F84" wp14:editId="3DAB87D8">
                            <wp:simplePos x="0" y="0"/>
                            <wp:positionH relativeFrom="column">
                              <wp:posOffset>213360</wp:posOffset>
                            </wp:positionH>
                            <wp:positionV relativeFrom="paragraph">
                              <wp:posOffset>49254</wp:posOffset>
                            </wp:positionV>
                            <wp:extent cx="67734" cy="67734"/>
                            <wp:effectExtent l="0" t="0" r="0" b="0"/>
                            <wp:wrapNone/>
                            <wp:docPr id="430970042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734" cy="67734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accent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oval w14:anchorId="76448CDB" id="Oval 3" o:spid="_x0000_s1026" style="position:absolute;margin-left:16.8pt;margin-top:3.9pt;width:5.35pt;height:5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" fillcolor="#f05133 [3204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3C0A6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20</w:t>
                  </w:r>
                </w:p>
              </w:tc>
            </w:tr>
            <w:tr w:rsidR="009D6AC0" w:rsidRPr="006A7F8C" w14:paraId="10CDF986" w14:textId="77777777" w:rsidTr="008D7CAF">
              <w:tc>
                <w:tcPr>
                  <w:tcW w:w="425" w:type="dxa"/>
                </w:tcPr>
                <w:p w14:paraId="6786B3DA" w14:textId="2BFE4399" w:rsidR="009D6AC0" w:rsidRPr="00A3660E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=G4+1 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A3660E">
                    <w:rPr>
                      <w:noProof/>
                      <w:color w:val="871D0A" w:themeColor="accent1" w:themeShade="80"/>
                      <w:sz w:val="22"/>
                      <w:szCs w:val="22"/>
                      <w:lang w:val="id-ID"/>
                    </w:rPr>
                    <w:t>2</w: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="003C0A65"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</w:tcPr>
                <w:p w14:paraId="35AE9FE4" w14:textId="05D6E5E0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=A5+1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3C0A6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31" w:type="dxa"/>
                </w:tcPr>
                <w:p w14:paraId="0738C4AC" w14:textId="2FCD8651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=B5+1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3C0A6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31" w:type="dxa"/>
                </w:tcPr>
                <w:p w14:paraId="27DDC1F8" w14:textId="3040E13B" w:rsidR="009D6AC0" w:rsidRPr="00906D25" w:rsidRDefault="003C0A6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24</w:t>
                  </w:r>
                </w:p>
              </w:tc>
              <w:tc>
                <w:tcPr>
                  <w:tcW w:w="431" w:type="dxa"/>
                </w:tcPr>
                <w:p w14:paraId="01670583" w14:textId="6D8BBDFA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=D5+1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3C0A6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31" w:type="dxa"/>
                </w:tcPr>
                <w:p w14:paraId="684B31D4" w14:textId="291405F3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=E5+1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3C0A6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  <w:tc>
                <w:tcPr>
                  <w:tcW w:w="425" w:type="dxa"/>
                </w:tcPr>
                <w:p w14:paraId="27C3778C" w14:textId="0DBA659F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=F5+1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3C0A6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</w:tr>
            <w:tr w:rsidR="009D6AC0" w:rsidRPr="006A7F8C" w14:paraId="53B2F7D7" w14:textId="77777777" w:rsidTr="006F74B5"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48EA3DFB" w14:textId="203B9421" w:rsidR="009D6AC0" w:rsidRPr="00A3660E" w:rsidRDefault="003C0A6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A3660E"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  <w:t>28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5D5897C7" w14:textId="77777777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2AC3A614" w14:textId="77777777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2EC71F9D" w14:textId="77777777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2814956A" w14:textId="77777777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38B4D302" w14:textId="77777777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25" w:type="dxa"/>
                </w:tcPr>
                <w:p w14:paraId="0C0FC2DB" w14:textId="77777777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</w:tr>
            <w:tr w:rsidR="005D52A5" w:rsidRPr="006A7F8C" w14:paraId="722B1BB2" w14:textId="77777777" w:rsidTr="006F74B5">
              <w:tc>
                <w:tcPr>
                  <w:tcW w:w="3005" w:type="dxa"/>
                  <w:gridSpan w:val="7"/>
                  <w:tcBorders>
                    <w:top w:val="dashed" w:sz="4" w:space="0" w:color="FFC000"/>
                  </w:tcBorders>
                </w:tcPr>
                <w:p w14:paraId="2DD201B9" w14:textId="77777777" w:rsidR="005D52A5" w:rsidRPr="00C41A35" w:rsidRDefault="005D52A5" w:rsidP="005D52A5">
                  <w:pPr>
                    <w:framePr w:hSpace="181" w:wrap="around" w:vAnchor="page" w:hAnchor="margin" w:xAlign="center" w:y="653"/>
                    <w:ind w:left="102"/>
                    <w:rPr>
                      <w:rFonts w:ascii="Calibri" w:hAnsi="Calibri" w:cs="Calibri"/>
                      <w:color w:val="auto"/>
                      <w:sz w:val="16"/>
                      <w:szCs w:val="16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id-ID"/>
                    </w:rPr>
                    <w:t>6</w:t>
                  </w:r>
                  <w:r w:rsidRPr="00C41A35"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 xml:space="preserve"> : Tahun Baru Imlek 257</w:t>
                  </w:r>
                  <w:r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>8</w:t>
                  </w:r>
                  <w:r w:rsidRPr="00C41A35"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 xml:space="preserve"> Kongzili</w:t>
                  </w:r>
                </w:p>
                <w:p w14:paraId="1D6621CB" w14:textId="0D95E85C" w:rsidR="005D52A5" w:rsidRPr="00906D25" w:rsidRDefault="005D52A5" w:rsidP="00CC06B4">
                  <w:pPr>
                    <w:framePr w:hSpace="181" w:wrap="around" w:vAnchor="page" w:hAnchor="margin" w:xAlign="center" w:y="653"/>
                    <w:ind w:left="102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0070C0"/>
                      <w:sz w:val="16"/>
                      <w:szCs w:val="16"/>
                      <w:lang w:val="id-ID"/>
                    </w:rPr>
                    <w:t>5</w:t>
                  </w:r>
                  <w:r w:rsidRPr="00C41A35"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 xml:space="preserve"> : Cuti Bersama</w:t>
                  </w:r>
                </w:p>
              </w:tc>
            </w:tr>
          </w:tbl>
          <w:p w14:paraId="13DADA5C" w14:textId="77777777" w:rsidR="009D6AC0" w:rsidRPr="00C41A35" w:rsidRDefault="009D6AC0" w:rsidP="00C87CF4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907" w:type="dxa"/>
          </w:tcPr>
          <w:p w14:paraId="4DF7BA70" w14:textId="77777777" w:rsidR="009D6AC0" w:rsidRPr="00C41A35" w:rsidRDefault="009D6AC0" w:rsidP="00C87CF4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3005" w:type="dxa"/>
            <w:tcBorders>
              <w:top w:val="double" w:sz="4" w:space="0" w:color="FFC000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March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423A0FF0" w14:textId="77777777" w:rsidTr="007D0FA2">
              <w:tc>
                <w:tcPr>
                  <w:tcW w:w="425" w:type="dxa"/>
                </w:tcPr>
                <w:p w14:paraId="33B82B50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3B62609F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48219551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4B6A314C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43F20787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3717947E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1EA8866F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4D08D6" w14:paraId="17CA8B9A" w14:textId="77777777" w:rsidTr="007D0FA2">
              <w:tc>
                <w:tcPr>
                  <w:tcW w:w="425" w:type="dxa"/>
                </w:tcPr>
                <w:p w14:paraId="48824C32" w14:textId="02F2B654" w:rsidR="009D6AC0" w:rsidRPr="00A3660E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49B1E41E" w14:textId="364AA861" w:rsidR="009D6AC0" w:rsidRPr="00906D25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</w:tcPr>
                <w:p w14:paraId="48893774" w14:textId="191EA346" w:rsidR="009D6AC0" w:rsidRPr="00906D25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31" w:type="dxa"/>
                </w:tcPr>
                <w:p w14:paraId="53212DD6" w14:textId="7AC013A0" w:rsidR="009D6AC0" w:rsidRPr="00906D25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31" w:type="dxa"/>
                </w:tcPr>
                <w:p w14:paraId="3AE85CA2" w14:textId="4F54F274" w:rsidR="009D6AC0" w:rsidRPr="00906D25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31" w:type="dxa"/>
                </w:tcPr>
                <w:p w14:paraId="7F369049" w14:textId="0106B774" w:rsidR="009D6AC0" w:rsidRPr="00906D25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25" w:type="dxa"/>
                </w:tcPr>
                <w:p w14:paraId="6B4A2DC3" w14:textId="38996EAF" w:rsidR="009D6AC0" w:rsidRPr="00906D25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</w:tr>
            <w:tr w:rsidR="009D6AC0" w:rsidRPr="004D08D6" w14:paraId="06575FA8" w14:textId="77777777" w:rsidTr="008D7CAF">
              <w:tc>
                <w:tcPr>
                  <w:tcW w:w="425" w:type="dxa"/>
                </w:tcPr>
                <w:p w14:paraId="505A4CDD" w14:textId="0C96A37A" w:rsidR="009D6AC0" w:rsidRPr="00A3660E" w:rsidRDefault="00C9702C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A3660E">
                    <w:rPr>
                      <w:rFonts w:ascii="Calibri" w:hAnsi="Calibri" w:cs="Calibri"/>
                      <w:noProof/>
                      <w:color w:val="871D0A" w:themeColor="accent1" w:themeShade="80"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4319" behindDoc="0" locked="0" layoutInCell="1" allowOverlap="1" wp14:anchorId="3255C2DC" wp14:editId="7DC2D70C">
                            <wp:simplePos x="0" y="0"/>
                            <wp:positionH relativeFrom="column">
                              <wp:posOffset>188595</wp:posOffset>
                            </wp:positionH>
                            <wp:positionV relativeFrom="paragraph">
                              <wp:posOffset>42968</wp:posOffset>
                            </wp:positionV>
                            <wp:extent cx="67310" cy="67310"/>
                            <wp:effectExtent l="0" t="0" r="0" b="0"/>
                            <wp:wrapNone/>
                            <wp:docPr id="249327417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310" cy="6731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oval w14:anchorId="45220FDF" id="Oval 3" o:spid="_x0000_s1026" style="position:absolute;margin-left:14.85pt;margin-top:3.4pt;width:5.3pt;height:5.3pt;z-index:25170431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" fillcolor="#404040 [2429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655F26" w:rsidRPr="00A3660E">
                    <w:rPr>
                      <w:noProof/>
                      <w:color w:val="871D0A" w:themeColor="accent1" w:themeShade="80"/>
                      <w:sz w:val="22"/>
                      <w:szCs w:val="22"/>
                      <w:lang w:val="id-ID"/>
                      <w14:ligatures w14:val="standar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3295" behindDoc="0" locked="0" layoutInCell="1" allowOverlap="1" wp14:anchorId="2B6795DC" wp14:editId="4AFD9826">
                            <wp:simplePos x="0" y="0"/>
                            <wp:positionH relativeFrom="column">
                              <wp:posOffset>41063</wp:posOffset>
                            </wp:positionH>
                            <wp:positionV relativeFrom="paragraph">
                              <wp:posOffset>10795</wp:posOffset>
                            </wp:positionV>
                            <wp:extent cx="179705" cy="179705"/>
                            <wp:effectExtent l="0" t="0" r="10795" b="10795"/>
                            <wp:wrapNone/>
                            <wp:docPr id="1750941951" name="Oval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79705" cy="17970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EE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27731CA" id="Oval 4" o:spid="_x0000_s1026" style="position:absolute;margin-left:3.25pt;margin-top:.85pt;width:14.15pt;height:14.15pt;z-index:2517032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" filled="f" strokecolor="#e00" strokeweight=".5pt">
                            <v:stroke joinstyle="miter"/>
                          </v:oval>
                        </w:pict>
                      </mc:Fallback>
                    </mc:AlternateContent>
                  </w:r>
                  <w:r w:rsidR="00951ECB"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</w:tcPr>
                <w:p w14:paraId="3343A3C9" w14:textId="692A61EF" w:rsidR="009D6AC0" w:rsidRPr="00BA1BE3" w:rsidRDefault="00655F2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  <w14:ligatures w14:val="standar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0160" behindDoc="0" locked="0" layoutInCell="1" allowOverlap="1" wp14:anchorId="4F3ACEED" wp14:editId="0E7F3FBA">
                            <wp:simplePos x="0" y="0"/>
                            <wp:positionH relativeFrom="column">
                              <wp:posOffset>44778</wp:posOffset>
                            </wp:positionH>
                            <wp:positionV relativeFrom="paragraph">
                              <wp:posOffset>14605</wp:posOffset>
                            </wp:positionV>
                            <wp:extent cx="179705" cy="179705"/>
                            <wp:effectExtent l="0" t="0" r="10795" b="10795"/>
                            <wp:wrapNone/>
                            <wp:docPr id="818103215" name="Oval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79705" cy="17970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EE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BBAF374" id="Oval 4" o:spid="_x0000_s1026" style="position:absolute;margin-left:3.55pt;margin-top:1.15pt;width:14.15pt;height:14.1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" filled="f" strokecolor="#e00" strokeweight=".5pt">
                            <v:stroke joinstyle="miter"/>
                          </v:oval>
                        </w:pict>
                      </mc:Fallback>
                    </mc:AlternateContent>
                  </w:r>
                  <w:r w:rsidR="00951ECB" w:rsidRPr="00BA1BE3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</w:tcPr>
                <w:p w14:paraId="44EF2645" w14:textId="476A704C" w:rsidR="009D6AC0" w:rsidRPr="00BA1BE3" w:rsidRDefault="00E721C7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  <w14:ligatures w14:val="standar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6064" behindDoc="0" locked="0" layoutInCell="1" allowOverlap="1" wp14:anchorId="39EF544B" wp14:editId="1DB6F26F">
                            <wp:simplePos x="0" y="0"/>
                            <wp:positionH relativeFrom="column">
                              <wp:posOffset>42968</wp:posOffset>
                            </wp:positionH>
                            <wp:positionV relativeFrom="paragraph">
                              <wp:posOffset>14605</wp:posOffset>
                            </wp:positionV>
                            <wp:extent cx="179705" cy="179705"/>
                            <wp:effectExtent l="0" t="0" r="10795" b="10795"/>
                            <wp:wrapNone/>
                            <wp:docPr id="1210101849" name="Oval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79705" cy="17970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EE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3220AC7" id="Oval 4" o:spid="_x0000_s1026" style="position:absolute;margin-left:3.4pt;margin-top:1.15pt;width:14.15pt;height:14.1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" filled="f" strokecolor="#e00" strokeweight=".5pt">
                            <v:stroke joinstyle="miter"/>
                          </v:oval>
                        </w:pict>
                      </mc:Fallback>
                    </mc:AlternateContent>
                  </w:r>
                  <w:r w:rsidR="00951ECB" w:rsidRPr="00BA1BE3">
                    <w:rPr>
                      <w:b/>
                      <w:bCs/>
                      <w:color w:val="0070C0"/>
                      <w:sz w:val="22"/>
                      <w:szCs w:val="22"/>
                      <w:lang w:val="id-ID"/>
                    </w:rPr>
                    <w:t>9</w:t>
                  </w:r>
                </w:p>
              </w:tc>
              <w:tc>
                <w:tcPr>
                  <w:tcW w:w="431" w:type="dxa"/>
                </w:tcPr>
                <w:p w14:paraId="259BED26" w14:textId="4F8BF7BA" w:rsidR="009D6AC0" w:rsidRPr="00BA1BE3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10</w:t>
                  </w:r>
                </w:p>
              </w:tc>
              <w:tc>
                <w:tcPr>
                  <w:tcW w:w="431" w:type="dxa"/>
                </w:tcPr>
                <w:p w14:paraId="69E59A9A" w14:textId="44D035F6" w:rsidR="009D6AC0" w:rsidRPr="00BA1BE3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11</w:t>
                  </w:r>
                </w:p>
              </w:tc>
              <w:tc>
                <w:tcPr>
                  <w:tcW w:w="431" w:type="dxa"/>
                </w:tcPr>
                <w:p w14:paraId="2868F0F2" w14:textId="5E155EA4" w:rsidR="009D6AC0" w:rsidRPr="00BA1BE3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b/>
                      <w:bCs/>
                      <w:color w:val="0070C0"/>
                      <w:sz w:val="22"/>
                      <w:szCs w:val="22"/>
                      <w:lang w:val="id-ID"/>
                    </w:rPr>
                    <w:t>12</w:t>
                  </w:r>
                </w:p>
              </w:tc>
              <w:tc>
                <w:tcPr>
                  <w:tcW w:w="425" w:type="dxa"/>
                </w:tcPr>
                <w:p w14:paraId="5CF03613" w14:textId="5A0AFE0C" w:rsidR="009D6AC0" w:rsidRPr="00906D25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13</w:t>
                  </w:r>
                </w:p>
              </w:tc>
            </w:tr>
            <w:tr w:rsidR="009D6AC0" w:rsidRPr="004D08D6" w14:paraId="21FA550E" w14:textId="77777777" w:rsidTr="008D7CAF">
              <w:tc>
                <w:tcPr>
                  <w:tcW w:w="425" w:type="dxa"/>
                </w:tcPr>
                <w:p w14:paraId="60FD60F5" w14:textId="751142BA" w:rsidR="009D6AC0" w:rsidRPr="00A3660E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14</w:t>
                  </w:r>
                </w:p>
              </w:tc>
              <w:tc>
                <w:tcPr>
                  <w:tcW w:w="431" w:type="dxa"/>
                </w:tcPr>
                <w:p w14:paraId="737D884B" w14:textId="57D0998C" w:rsidR="009D6AC0" w:rsidRPr="00BA1BE3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b/>
                      <w:bCs/>
                      <w:color w:val="0070C0"/>
                      <w:sz w:val="22"/>
                      <w:szCs w:val="22"/>
                      <w:lang w:val="id-ID"/>
                    </w:rPr>
                    <w:t>15</w:t>
                  </w:r>
                </w:p>
              </w:tc>
              <w:tc>
                <w:tcPr>
                  <w:tcW w:w="431" w:type="dxa"/>
                </w:tcPr>
                <w:p w14:paraId="31E297AA" w14:textId="42E1A81B" w:rsidR="009D6AC0" w:rsidRPr="00906D25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16</w:t>
                  </w:r>
                </w:p>
              </w:tc>
              <w:tc>
                <w:tcPr>
                  <w:tcW w:w="431" w:type="dxa"/>
                </w:tcPr>
                <w:p w14:paraId="5CE11652" w14:textId="523A0D17" w:rsidR="009D6AC0" w:rsidRPr="00BA1BE3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color w:val="auto"/>
                      <w:sz w:val="22"/>
                      <w:szCs w:val="22"/>
                      <w:lang w:val="id-ID"/>
                    </w:rPr>
                    <w:t>17</w:t>
                  </w:r>
                </w:p>
              </w:tc>
              <w:tc>
                <w:tcPr>
                  <w:tcW w:w="431" w:type="dxa"/>
                </w:tcPr>
                <w:p w14:paraId="42221F28" w14:textId="18151455" w:rsidR="009D6AC0" w:rsidRPr="00BA1BE3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color w:val="auto"/>
                      <w:sz w:val="22"/>
                      <w:szCs w:val="22"/>
                      <w:lang w:val="id-ID"/>
                    </w:rPr>
                    <w:t>18</w:t>
                  </w:r>
                </w:p>
              </w:tc>
              <w:tc>
                <w:tcPr>
                  <w:tcW w:w="431" w:type="dxa"/>
                </w:tcPr>
                <w:p w14:paraId="3212136E" w14:textId="7BB9C6B5" w:rsidR="009D6AC0" w:rsidRPr="00BA1BE3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color w:val="auto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25" w:type="dxa"/>
                </w:tcPr>
                <w:p w14:paraId="7A802AE4" w14:textId="6121741B" w:rsidR="009D6AC0" w:rsidRPr="00BA1BE3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color w:val="auto"/>
                      <w:sz w:val="22"/>
                      <w:szCs w:val="22"/>
                      <w:lang w:val="id-ID"/>
                    </w:rPr>
                    <w:t>20</w:t>
                  </w:r>
                </w:p>
              </w:tc>
            </w:tr>
            <w:tr w:rsidR="009D6AC0" w:rsidRPr="004D08D6" w14:paraId="4F408413" w14:textId="77777777" w:rsidTr="008D7CAF">
              <w:tc>
                <w:tcPr>
                  <w:tcW w:w="425" w:type="dxa"/>
                </w:tcPr>
                <w:p w14:paraId="1B9DC70A" w14:textId="753EDA51" w:rsidR="009D6AC0" w:rsidRPr="00A3660E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21</w:t>
                  </w:r>
                </w:p>
              </w:tc>
              <w:tc>
                <w:tcPr>
                  <w:tcW w:w="431" w:type="dxa"/>
                </w:tcPr>
                <w:p w14:paraId="0EE99304" w14:textId="279693E2" w:rsidR="009D6AC0" w:rsidRPr="00BA1BE3" w:rsidRDefault="0021439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noProof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5C2E4C06" wp14:editId="1B5D7082">
                            <wp:simplePos x="0" y="0"/>
                            <wp:positionH relativeFrom="column">
                              <wp:posOffset>213001</wp:posOffset>
                            </wp:positionH>
                            <wp:positionV relativeFrom="paragraph">
                              <wp:posOffset>52070</wp:posOffset>
                            </wp:positionV>
                            <wp:extent cx="67734" cy="67734"/>
                            <wp:effectExtent l="0" t="0" r="0" b="0"/>
                            <wp:wrapNone/>
                            <wp:docPr id="1044837982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734" cy="67734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accent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FA6A220" id="Oval 3" o:spid="_x0000_s1026" style="position:absolute;margin-left:16.75pt;margin-top:4.1pt;width:5.35pt;height:5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" fillcolor="#f05133 [3204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951ECB" w:rsidRPr="00BA1BE3">
                    <w:rPr>
                      <w:color w:val="auto"/>
                      <w:sz w:val="22"/>
                      <w:szCs w:val="22"/>
                      <w:lang w:val="id-ID"/>
                    </w:rPr>
                    <w:t>22</w:t>
                  </w:r>
                </w:p>
              </w:tc>
              <w:tc>
                <w:tcPr>
                  <w:tcW w:w="431" w:type="dxa"/>
                </w:tcPr>
                <w:p w14:paraId="31B9C5C3" w14:textId="6A532B8B" w:rsidR="009D6AC0" w:rsidRPr="00BA1BE3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color w:val="auto"/>
                      <w:sz w:val="22"/>
                      <w:szCs w:val="22"/>
                      <w:lang w:val="id-ID"/>
                    </w:rPr>
                    <w:t>23</w:t>
                  </w:r>
                </w:p>
              </w:tc>
              <w:tc>
                <w:tcPr>
                  <w:tcW w:w="431" w:type="dxa"/>
                </w:tcPr>
                <w:p w14:paraId="3EE4A45B" w14:textId="26B85E07" w:rsidR="009D6AC0" w:rsidRPr="00906D25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24</w:t>
                  </w:r>
                </w:p>
              </w:tc>
              <w:tc>
                <w:tcPr>
                  <w:tcW w:w="431" w:type="dxa"/>
                </w:tcPr>
                <w:p w14:paraId="6481FAB8" w14:textId="68FC9FD1" w:rsidR="009D6AC0" w:rsidRPr="00BA1BE3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b/>
                      <w:bCs/>
                      <w:color w:val="0070C0"/>
                      <w:sz w:val="22"/>
                      <w:szCs w:val="22"/>
                      <w:lang w:val="id-ID"/>
                    </w:rPr>
                    <w:t>25</w:t>
                  </w:r>
                </w:p>
              </w:tc>
              <w:tc>
                <w:tcPr>
                  <w:tcW w:w="431" w:type="dxa"/>
                </w:tcPr>
                <w:p w14:paraId="697C3F81" w14:textId="016763BC" w:rsidR="009D6AC0" w:rsidRPr="00BA1BE3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26</w:t>
                  </w:r>
                </w:p>
              </w:tc>
              <w:tc>
                <w:tcPr>
                  <w:tcW w:w="425" w:type="dxa"/>
                </w:tcPr>
                <w:p w14:paraId="5E9D2FD2" w14:textId="0C134999" w:rsidR="009D6AC0" w:rsidRPr="00906D25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27</w:t>
                  </w:r>
                </w:p>
              </w:tc>
            </w:tr>
            <w:tr w:rsidR="009D6AC0" w:rsidRPr="004D08D6" w14:paraId="1035F0AF" w14:textId="77777777" w:rsidTr="008D7CAF"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79179F3F" w14:textId="091A02BF" w:rsidR="009D6AC0" w:rsidRPr="00BA1BE3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28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1A4525A1" w14:textId="553FDFBB" w:rsidR="009D6AC0" w:rsidRPr="00906D25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29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69C160FC" w14:textId="6AF98D4D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=B6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=B6+1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51ECB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30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3AB29909" w14:textId="3E1E5371" w:rsidR="009D6AC0" w:rsidRPr="00906D25" w:rsidRDefault="00951EC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31</w: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26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=C6+1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70A5C0EA" w14:textId="77777777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21E6B843" w14:textId="77777777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2B37A15B" w14:textId="77777777" w:rsidR="009D6AC0" w:rsidRPr="00906D25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</w:tr>
          </w:tbl>
          <w:p w14:paraId="62D31F58" w14:textId="77777777" w:rsidR="00BB5764" w:rsidRDefault="00BB5764" w:rsidP="00C87CF4">
            <w:pPr>
              <w:ind w:left="102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8</w:t>
            </w:r>
            <w:r w:rsidRPr="00C41A35"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 xml:space="preserve"> 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: Hari Suci Nyepi 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(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Tahun Baru Saka 194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9)</w:t>
            </w:r>
          </w:p>
          <w:p w14:paraId="3199A53F" w14:textId="77777777" w:rsidR="009D6AC0" w:rsidRDefault="00BB5764" w:rsidP="00C87CF4">
            <w:pPr>
              <w:ind w:left="102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10-11</w:t>
            </w:r>
            <w:r w:rsidRPr="00C41A35"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 xml:space="preserve"> 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: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I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dul Fitri 144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8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Hijriah</w:t>
            </w:r>
          </w:p>
          <w:p w14:paraId="71E207EC" w14:textId="77777777" w:rsidR="005D52A5" w:rsidRPr="00C41A35" w:rsidRDefault="005D52A5" w:rsidP="005D52A5">
            <w:pPr>
              <w:ind w:left="102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26</w:t>
            </w:r>
            <w:r w:rsidRPr="00C41A35"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 xml:space="preserve"> 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: Wafat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nya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Yesus Kristus</w:t>
            </w:r>
          </w:p>
          <w:p w14:paraId="0756DD7A" w14:textId="77777777" w:rsidR="005D52A5" w:rsidRDefault="005D52A5" w:rsidP="005D52A5">
            <w:pPr>
              <w:ind w:left="102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28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: 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Kebangkitan Yesus Kristus (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Paskah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)</w:t>
            </w:r>
          </w:p>
          <w:p w14:paraId="005F2E23" w14:textId="2A7B44CC" w:rsidR="005D52A5" w:rsidRPr="00BB5764" w:rsidRDefault="005D52A5" w:rsidP="005D52A5">
            <w:pPr>
              <w:ind w:left="102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>
              <w:rPr>
                <w:rFonts w:ascii="Calibri" w:hAnsi="Calibri" w:cs="Calibri"/>
                <w:color w:val="0070C0"/>
                <w:sz w:val="16"/>
                <w:szCs w:val="16"/>
                <w:lang w:val="id-ID"/>
              </w:rPr>
              <w:t>9</w:t>
            </w:r>
            <w:r w:rsidRPr="00C258DF">
              <w:rPr>
                <w:rFonts w:ascii="Calibri" w:hAnsi="Calibri" w:cs="Calibri"/>
                <w:color w:val="auto"/>
                <w:sz w:val="16"/>
                <w:szCs w:val="16"/>
                <w:lang w:val="id-ID"/>
              </w:rPr>
              <w:t>,</w:t>
            </w:r>
            <w:r>
              <w:rPr>
                <w:rFonts w:ascii="Calibri" w:hAnsi="Calibri" w:cs="Calibri"/>
                <w:color w:val="0070C0"/>
                <w:sz w:val="16"/>
                <w:szCs w:val="16"/>
                <w:lang w:val="id-ID"/>
              </w:rPr>
              <w:t xml:space="preserve"> 12</w:t>
            </w:r>
            <w:r w:rsidRPr="00C258DF">
              <w:rPr>
                <w:rFonts w:ascii="Calibri" w:hAnsi="Calibri" w:cs="Calibri"/>
                <w:color w:val="auto"/>
                <w:sz w:val="16"/>
                <w:szCs w:val="16"/>
                <w:lang w:val="id-ID"/>
              </w:rPr>
              <w:t>,</w:t>
            </w:r>
            <w:r>
              <w:rPr>
                <w:rFonts w:ascii="Calibri" w:hAnsi="Calibri" w:cs="Calibri"/>
                <w:color w:val="0070C0"/>
                <w:sz w:val="16"/>
                <w:szCs w:val="16"/>
                <w:lang w:val="id-ID"/>
              </w:rPr>
              <w:t xml:space="preserve"> 15</w:t>
            </w:r>
            <w:r w:rsidRPr="00C258DF">
              <w:rPr>
                <w:rFonts w:ascii="Calibri" w:hAnsi="Calibri" w:cs="Calibri"/>
                <w:color w:val="auto"/>
                <w:sz w:val="16"/>
                <w:szCs w:val="16"/>
                <w:lang w:val="id-ID"/>
              </w:rPr>
              <w:t xml:space="preserve">, </w:t>
            </w:r>
            <w:r w:rsidRPr="00AB3466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dan</w:t>
            </w:r>
            <w:r w:rsidRPr="00C258DF">
              <w:rPr>
                <w:rFonts w:ascii="Calibri" w:hAnsi="Calibri" w:cs="Calibri"/>
                <w:color w:val="auto"/>
                <w:sz w:val="16"/>
                <w:szCs w:val="16"/>
                <w:lang w:val="id-ID"/>
              </w:rPr>
              <w:t xml:space="preserve"> </w:t>
            </w:r>
            <w:r>
              <w:rPr>
                <w:rFonts w:ascii="Calibri" w:hAnsi="Calibri" w:cs="Calibri"/>
                <w:color w:val="0070C0"/>
                <w:sz w:val="16"/>
                <w:szCs w:val="16"/>
                <w:lang w:val="id-ID"/>
              </w:rPr>
              <w:t>25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: Cuti Bersama</w:t>
            </w:r>
          </w:p>
        </w:tc>
        <w:tc>
          <w:tcPr>
            <w:tcW w:w="907" w:type="dxa"/>
          </w:tcPr>
          <w:p w14:paraId="5E79AFE8" w14:textId="77777777" w:rsidR="009D6AC0" w:rsidRPr="00C41A35" w:rsidRDefault="009D6AC0" w:rsidP="00C87CF4">
            <w:pPr>
              <w:ind w:right="87"/>
            </w:pPr>
          </w:p>
        </w:tc>
        <w:tc>
          <w:tcPr>
            <w:tcW w:w="3005" w:type="dxa"/>
            <w:tcBorders>
              <w:top w:val="double" w:sz="4" w:space="0" w:color="FFC000"/>
              <w:bottom w:val="dashed" w:sz="4" w:space="0" w:color="FFC000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April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03707614" w14:textId="77777777" w:rsidTr="008D7CAF">
              <w:tc>
                <w:tcPr>
                  <w:tcW w:w="425" w:type="dxa"/>
                </w:tcPr>
                <w:p w14:paraId="7D5E4426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24697179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7C32F89C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4A7867B7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082FB8AB" w14:textId="47A06C86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29CC1BCA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1652D98B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B166E8" w14:paraId="41490B4B" w14:textId="77777777" w:rsidTr="008D7CAF">
              <w:tc>
                <w:tcPr>
                  <w:tcW w:w="425" w:type="dxa"/>
                </w:tcPr>
                <w:p w14:paraId="0C6E82CF" w14:textId="77777777" w:rsidR="009D6AC0" w:rsidRPr="00A3660E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DocVariable MonthStart5 \@ dddd 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Wednesday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 “Sunday" 1 ""</w:instrText>
                  </w: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069CF2C1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MonthStart5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Wednesday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“Monday"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4E198864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MonthStart5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Wednesday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“Tuesday"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44923999" w14:textId="19764A38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38B8712F" w14:textId="41323943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</w:tcPr>
                <w:p w14:paraId="16DAE04F" w14:textId="5F80DA28" w:rsidR="009D6AC0" w:rsidRPr="003B60E0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8D7CAF">
                    <w:rPr>
                      <w:color w:val="auto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25" w:type="dxa"/>
                </w:tcPr>
                <w:p w14:paraId="65DBEE12" w14:textId="31ABA7BB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</w:tr>
            <w:tr w:rsidR="009D6AC0" w:rsidRPr="00B166E8" w14:paraId="037FC4BE" w14:textId="77777777" w:rsidTr="008D7CAF">
              <w:tc>
                <w:tcPr>
                  <w:tcW w:w="425" w:type="dxa"/>
                </w:tcPr>
                <w:p w14:paraId="2A432586" w14:textId="2D3D8242" w:rsidR="009D6AC0" w:rsidRPr="00A3660E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31" w:type="dxa"/>
                </w:tcPr>
                <w:p w14:paraId="6D034105" w14:textId="3ED31DD2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31" w:type="dxa"/>
                </w:tcPr>
                <w:p w14:paraId="30E257A0" w14:textId="4A7F0616" w:rsidR="009D6AC0" w:rsidRPr="00B166E8" w:rsidRDefault="00EF365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noProof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5450DB4A" wp14:editId="6AB1F64D">
                            <wp:simplePos x="0" y="0"/>
                            <wp:positionH relativeFrom="column">
                              <wp:posOffset>184150</wp:posOffset>
                            </wp:positionH>
                            <wp:positionV relativeFrom="paragraph">
                              <wp:posOffset>42904</wp:posOffset>
                            </wp:positionV>
                            <wp:extent cx="67734" cy="67734"/>
                            <wp:effectExtent l="0" t="0" r="0" b="0"/>
                            <wp:wrapNone/>
                            <wp:docPr id="936572020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734" cy="67734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CE4335F" id="Oval 3" o:spid="_x0000_s1026" style="position:absolute;margin-left:14.5pt;margin-top:3.4pt;width:5.35pt;height:5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" fillcolor="#404040 [2429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A856BB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  <w:tc>
                <w:tcPr>
                  <w:tcW w:w="431" w:type="dxa"/>
                </w:tcPr>
                <w:p w14:paraId="764863DF" w14:textId="017647C3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</w:tcPr>
                <w:p w14:paraId="522C5E8B" w14:textId="469E0E17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</w:tcPr>
                <w:p w14:paraId="0B33CFFE" w14:textId="6E6F3894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9</w:t>
                  </w:r>
                </w:p>
              </w:tc>
              <w:tc>
                <w:tcPr>
                  <w:tcW w:w="425" w:type="dxa"/>
                </w:tcPr>
                <w:p w14:paraId="5DBF006A" w14:textId="19888F53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10</w:t>
                  </w:r>
                </w:p>
              </w:tc>
            </w:tr>
            <w:tr w:rsidR="009D6AC0" w:rsidRPr="00B166E8" w14:paraId="52E0D9C1" w14:textId="77777777" w:rsidTr="008D7CAF">
              <w:tc>
                <w:tcPr>
                  <w:tcW w:w="425" w:type="dxa"/>
                </w:tcPr>
                <w:p w14:paraId="57AB6585" w14:textId="71A67FA4" w:rsidR="009D6AC0" w:rsidRPr="00A3660E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11</w:t>
                  </w:r>
                </w:p>
              </w:tc>
              <w:tc>
                <w:tcPr>
                  <w:tcW w:w="431" w:type="dxa"/>
                </w:tcPr>
                <w:p w14:paraId="65627781" w14:textId="0B8A1192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12</w:t>
                  </w:r>
                </w:p>
              </w:tc>
              <w:tc>
                <w:tcPr>
                  <w:tcW w:w="431" w:type="dxa"/>
                </w:tcPr>
                <w:p w14:paraId="0D8F880D" w14:textId="05FFFE45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13</w:t>
                  </w:r>
                </w:p>
              </w:tc>
              <w:tc>
                <w:tcPr>
                  <w:tcW w:w="431" w:type="dxa"/>
                </w:tcPr>
                <w:p w14:paraId="56631BAF" w14:textId="51E22450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14</w:t>
                  </w:r>
                </w:p>
              </w:tc>
              <w:tc>
                <w:tcPr>
                  <w:tcW w:w="431" w:type="dxa"/>
                </w:tcPr>
                <w:p w14:paraId="3329F4EC" w14:textId="1BE8BBF2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15</w:t>
                  </w:r>
                </w:p>
              </w:tc>
              <w:tc>
                <w:tcPr>
                  <w:tcW w:w="431" w:type="dxa"/>
                </w:tcPr>
                <w:p w14:paraId="6BA5CE3C" w14:textId="049D335A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16</w:t>
                  </w:r>
                </w:p>
              </w:tc>
              <w:tc>
                <w:tcPr>
                  <w:tcW w:w="425" w:type="dxa"/>
                </w:tcPr>
                <w:p w14:paraId="52E5BF18" w14:textId="3FE2E3CA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17</w:t>
                  </w:r>
                </w:p>
              </w:tc>
            </w:tr>
            <w:tr w:rsidR="009D6AC0" w:rsidRPr="00B166E8" w14:paraId="25AB0B81" w14:textId="77777777" w:rsidTr="007D0FA2">
              <w:tc>
                <w:tcPr>
                  <w:tcW w:w="425" w:type="dxa"/>
                </w:tcPr>
                <w:p w14:paraId="170E9962" w14:textId="29003685" w:rsidR="009D6AC0" w:rsidRPr="00A3660E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18</w:t>
                  </w:r>
                </w:p>
              </w:tc>
              <w:tc>
                <w:tcPr>
                  <w:tcW w:w="431" w:type="dxa"/>
                </w:tcPr>
                <w:p w14:paraId="261EF708" w14:textId="1C9A2635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31" w:type="dxa"/>
                </w:tcPr>
                <w:p w14:paraId="0CF7AAC0" w14:textId="3ECB955C" w:rsidR="009D6AC0" w:rsidRPr="00B166E8" w:rsidRDefault="00EF365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noProof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2272" behindDoc="0" locked="0" layoutInCell="1" allowOverlap="1" wp14:anchorId="48555DDB" wp14:editId="2269AC24">
                            <wp:simplePos x="0" y="0"/>
                            <wp:positionH relativeFrom="column">
                              <wp:posOffset>213636</wp:posOffset>
                            </wp:positionH>
                            <wp:positionV relativeFrom="paragraph">
                              <wp:posOffset>48260</wp:posOffset>
                            </wp:positionV>
                            <wp:extent cx="67734" cy="67734"/>
                            <wp:effectExtent l="0" t="0" r="0" b="0"/>
                            <wp:wrapNone/>
                            <wp:docPr id="858718896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734" cy="67734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accent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2319B9F" id="Oval 3" o:spid="_x0000_s1026" style="position:absolute;margin-left:16.8pt;margin-top:3.8pt;width:5.35pt;height:5.3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" fillcolor="#f05133 [3204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A856BB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20</w:t>
                  </w:r>
                </w:p>
              </w:tc>
              <w:tc>
                <w:tcPr>
                  <w:tcW w:w="431" w:type="dxa"/>
                </w:tcPr>
                <w:p w14:paraId="145E4E1C" w14:textId="5A81D1BD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21</w:t>
                  </w:r>
                </w:p>
              </w:tc>
              <w:tc>
                <w:tcPr>
                  <w:tcW w:w="431" w:type="dxa"/>
                </w:tcPr>
                <w:p w14:paraId="00E75128" w14:textId="3515D829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22</w:t>
                  </w:r>
                </w:p>
              </w:tc>
              <w:tc>
                <w:tcPr>
                  <w:tcW w:w="431" w:type="dxa"/>
                </w:tcPr>
                <w:p w14:paraId="45211BDC" w14:textId="15D9F43C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23</w:t>
                  </w:r>
                </w:p>
              </w:tc>
              <w:tc>
                <w:tcPr>
                  <w:tcW w:w="425" w:type="dxa"/>
                </w:tcPr>
                <w:p w14:paraId="2236A6D5" w14:textId="211D200F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24</w:t>
                  </w:r>
                </w:p>
              </w:tc>
            </w:tr>
            <w:tr w:rsidR="009D6AC0" w:rsidRPr="00B166E8" w14:paraId="1FF0A58B" w14:textId="77777777" w:rsidTr="006F74B5"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2DE50A56" w14:textId="4D54E1D9" w:rsidR="009D6AC0" w:rsidRPr="00A3660E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A3660E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25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46CA611B" w14:textId="244A0540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26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5CFC16CF" w14:textId="6CB21A84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27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4E03E069" w14:textId="55339A34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28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05C4F47D" w14:textId="74FE2341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29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6FE418CD" w14:textId="6B812039" w:rsidR="009D6AC0" w:rsidRPr="00B166E8" w:rsidRDefault="00A856BB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30</w:t>
                  </w:r>
                </w:p>
              </w:tc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1C9875EC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MonthEnd5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</w:tr>
          </w:tbl>
          <w:p w14:paraId="6E0B91EC" w14:textId="77777777" w:rsidR="009D6AC0" w:rsidRPr="00C41A35" w:rsidRDefault="009D6AC0" w:rsidP="00C87CF4"/>
        </w:tc>
      </w:tr>
      <w:tr w:rsidR="009D6AC0" w:rsidRPr="00C41A35" w14:paraId="013F2184" w14:textId="77777777" w:rsidTr="00C87CF4">
        <w:trPr>
          <w:trHeight w:hRule="exact" w:val="340"/>
        </w:trPr>
        <w:tc>
          <w:tcPr>
            <w:tcW w:w="3005" w:type="dxa"/>
            <w:tcBorders>
              <w:top w:val="single" w:sz="4" w:space="0" w:color="D9D9D9" w:themeColor="background1" w:themeShade="D9"/>
              <w:bottom w:val="double" w:sz="4" w:space="0" w:color="FFCC00"/>
            </w:tcBorders>
          </w:tcPr>
          <w:p w14:paraId="4277BC3A" w14:textId="77777777" w:rsidR="009D6AC0" w:rsidRPr="00C41A35" w:rsidRDefault="009D6AC0" w:rsidP="00C87CF4">
            <w:pPr>
              <w:pStyle w:val="Months"/>
              <w:rPr>
                <w:rFonts w:ascii="Calibri" w:hAnsi="Calibri" w:cs="Calibri"/>
                <w:sz w:val="28"/>
                <w:szCs w:val="28"/>
                <w:lang w:val="id-ID"/>
              </w:rPr>
            </w:pPr>
            <w:r w:rsidRPr="00C41A35">
              <w:rPr>
                <w:rFonts w:ascii="Calibri" w:hAnsi="Calibri" w:cs="Calibri"/>
                <w:caps w:val="0"/>
                <w:color w:val="002060"/>
                <w:sz w:val="28"/>
                <w:szCs w:val="28"/>
                <w:lang w:val="id-ID"/>
              </w:rPr>
              <w:t>Mei</w:t>
            </w:r>
          </w:p>
        </w:tc>
        <w:tc>
          <w:tcPr>
            <w:tcW w:w="907" w:type="dxa"/>
          </w:tcPr>
          <w:p w14:paraId="067CDCFB" w14:textId="35B2E34A" w:rsidR="009D6AC0" w:rsidRPr="00C41A35" w:rsidRDefault="009D6AC0" w:rsidP="00C87CF4">
            <w:pPr>
              <w:rPr>
                <w:rFonts w:ascii="Calibri" w:hAnsi="Calibri" w:cs="Calibri"/>
                <w:sz w:val="28"/>
                <w:szCs w:val="28"/>
                <w:lang w:val="id-ID"/>
              </w:rPr>
            </w:pPr>
          </w:p>
        </w:tc>
        <w:tc>
          <w:tcPr>
            <w:tcW w:w="3005" w:type="dxa"/>
            <w:tcBorders>
              <w:top w:val="single" w:sz="4" w:space="0" w:color="D9D9D9" w:themeColor="background1" w:themeShade="D9"/>
              <w:bottom w:val="double" w:sz="4" w:space="0" w:color="FFCC00"/>
            </w:tcBorders>
          </w:tcPr>
          <w:p w14:paraId="7F364FD6" w14:textId="23EBDF4B" w:rsidR="009D6AC0" w:rsidRPr="00C41A35" w:rsidRDefault="009D6AC0" w:rsidP="00C87CF4">
            <w:pPr>
              <w:pStyle w:val="Months"/>
              <w:rPr>
                <w:rFonts w:ascii="Calibri" w:hAnsi="Calibri" w:cs="Calibri"/>
                <w:sz w:val="28"/>
                <w:szCs w:val="28"/>
                <w:lang w:val="id-ID"/>
              </w:rPr>
            </w:pPr>
            <w:r w:rsidRPr="00C41A35">
              <w:rPr>
                <w:rFonts w:ascii="Calibri" w:hAnsi="Calibri" w:cs="Calibri"/>
                <w:caps w:val="0"/>
                <w:color w:val="002060"/>
                <w:sz w:val="28"/>
                <w:szCs w:val="28"/>
                <w:lang w:val="id-ID"/>
              </w:rPr>
              <w:t>Juni</w:t>
            </w:r>
          </w:p>
        </w:tc>
        <w:tc>
          <w:tcPr>
            <w:tcW w:w="907" w:type="dxa"/>
          </w:tcPr>
          <w:p w14:paraId="61A1CFF5" w14:textId="77777777" w:rsidR="009D6AC0" w:rsidRPr="00C41A35" w:rsidRDefault="009D6AC0" w:rsidP="00C87CF4">
            <w:pPr>
              <w:rPr>
                <w:rFonts w:ascii="Calibri" w:hAnsi="Calibri" w:cs="Calibri"/>
                <w:sz w:val="28"/>
                <w:szCs w:val="28"/>
                <w:lang w:val="id-ID"/>
              </w:rPr>
            </w:pPr>
          </w:p>
        </w:tc>
        <w:tc>
          <w:tcPr>
            <w:tcW w:w="3005" w:type="dxa"/>
            <w:tcBorders>
              <w:top w:val="single" w:sz="4" w:space="0" w:color="D9D9D9" w:themeColor="background1" w:themeShade="D9"/>
              <w:bottom w:val="double" w:sz="4" w:space="0" w:color="FFCC00"/>
            </w:tcBorders>
          </w:tcPr>
          <w:p w14:paraId="17B3D694" w14:textId="77777777" w:rsidR="009D6AC0" w:rsidRPr="00C41A35" w:rsidRDefault="009D6AC0" w:rsidP="00C87CF4">
            <w:pPr>
              <w:pStyle w:val="Months"/>
              <w:rPr>
                <w:rFonts w:ascii="Calibri" w:hAnsi="Calibri" w:cs="Calibri"/>
                <w:sz w:val="28"/>
                <w:szCs w:val="28"/>
                <w:lang w:val="id-ID"/>
              </w:rPr>
            </w:pPr>
            <w:r w:rsidRPr="00C41A35">
              <w:rPr>
                <w:rFonts w:ascii="Calibri" w:hAnsi="Calibri" w:cs="Calibri"/>
                <w:caps w:val="0"/>
                <w:color w:val="002060"/>
                <w:sz w:val="28"/>
                <w:szCs w:val="28"/>
                <w:lang w:val="id-ID"/>
              </w:rPr>
              <w:t>Juli</w:t>
            </w:r>
          </w:p>
        </w:tc>
        <w:tc>
          <w:tcPr>
            <w:tcW w:w="907" w:type="dxa"/>
          </w:tcPr>
          <w:p w14:paraId="693BA6CF" w14:textId="77777777" w:rsidR="009D6AC0" w:rsidRPr="00C41A35" w:rsidRDefault="009D6AC0" w:rsidP="00C87CF4"/>
        </w:tc>
        <w:tc>
          <w:tcPr>
            <w:tcW w:w="3005" w:type="dxa"/>
            <w:tcBorders>
              <w:top w:val="single" w:sz="4" w:space="0" w:color="D9D9D9" w:themeColor="background1" w:themeShade="D9"/>
              <w:bottom w:val="double" w:sz="4" w:space="0" w:color="FFC000"/>
            </w:tcBorders>
          </w:tcPr>
          <w:p w14:paraId="307B3222" w14:textId="77777777" w:rsidR="009D6AC0" w:rsidRPr="00F84F30" w:rsidRDefault="009D6AC0" w:rsidP="00C87CF4">
            <w:pPr>
              <w:ind w:left="102"/>
              <w:rPr>
                <w:b/>
                <w:bCs/>
              </w:rPr>
            </w:pPr>
            <w:r w:rsidRPr="00F84F3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id-ID"/>
              </w:rPr>
              <w:t>Agustus</w:t>
            </w:r>
          </w:p>
        </w:tc>
      </w:tr>
      <w:tr w:rsidR="009D6AC0" w:rsidRPr="00C41A35" w14:paraId="02295141" w14:textId="77777777" w:rsidTr="00C87CF4">
        <w:trPr>
          <w:trHeight w:val="454"/>
        </w:trPr>
        <w:tc>
          <w:tcPr>
            <w:tcW w:w="3005" w:type="dxa"/>
            <w:tcBorders>
              <w:top w:val="double" w:sz="4" w:space="0" w:color="FFCC00"/>
              <w:bottom w:val="dashed" w:sz="4" w:space="0" w:color="FFCC00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May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0876A9DA" w14:textId="77777777" w:rsidTr="008D7CAF">
              <w:tc>
                <w:tcPr>
                  <w:tcW w:w="425" w:type="dxa"/>
                </w:tcPr>
                <w:p w14:paraId="6DF56C4A" w14:textId="77777777" w:rsidR="009D6AC0" w:rsidRPr="00F40CF6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7B483A95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1CFC5A7F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18287110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62862BC2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50498D1D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30B770FF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C41A35" w14:paraId="65F3AA35" w14:textId="77777777" w:rsidTr="008D7CAF">
              <w:tc>
                <w:tcPr>
                  <w:tcW w:w="425" w:type="dxa"/>
                </w:tcPr>
                <w:p w14:paraId="4B5EC10C" w14:textId="77777777" w:rsidR="009D6AC0" w:rsidRPr="00F40CF6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DocVariable MonthStart3 \@ dddd </w:instrText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Friday</w:instrText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 “Sunday" 1 ""</w:instrText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0D20D3B0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MonthStart3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Friday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“Monday"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3F65B0BF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MonthStart3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Friday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“Tuesday"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3B3A76DD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MonthStart3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Friday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“Wednesday"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4CEED034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MonthStart3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Friday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= “Thursday"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00B64585" w14:textId="66C11344" w:rsidR="009D6AC0" w:rsidRPr="008A0026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25" w:type="dxa"/>
                </w:tcPr>
                <w:p w14:paraId="6B959EA2" w14:textId="71F6D6EC" w:rsidR="009D6AC0" w:rsidRPr="00B2463F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2463F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1</w:t>
                  </w:r>
                </w:p>
              </w:tc>
            </w:tr>
            <w:tr w:rsidR="009D6AC0" w:rsidRPr="00C41A35" w14:paraId="40C0A726" w14:textId="77777777" w:rsidTr="008D7CAF">
              <w:tc>
                <w:tcPr>
                  <w:tcW w:w="425" w:type="dxa"/>
                </w:tcPr>
                <w:p w14:paraId="4FD59423" w14:textId="075A3A99" w:rsidR="009D6AC0" w:rsidRPr="00F40CF6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31" w:type="dxa"/>
                </w:tcPr>
                <w:p w14:paraId="4FA0D73C" w14:textId="6953BAD6" w:rsidR="009D6AC0" w:rsidRPr="00B166E8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31" w:type="dxa"/>
                </w:tcPr>
                <w:p w14:paraId="686DEE70" w14:textId="6FCCDEA2" w:rsidR="009D6AC0" w:rsidRPr="00B166E8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31" w:type="dxa"/>
                </w:tcPr>
                <w:p w14:paraId="5C613021" w14:textId="1D32B290" w:rsidR="009D6AC0" w:rsidRPr="00B166E8" w:rsidRDefault="008D7CA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noProof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31971F5B" wp14:editId="49D797C3">
                            <wp:simplePos x="0" y="0"/>
                            <wp:positionH relativeFrom="column">
                              <wp:posOffset>187325</wp:posOffset>
                            </wp:positionH>
                            <wp:positionV relativeFrom="paragraph">
                              <wp:posOffset>40364</wp:posOffset>
                            </wp:positionV>
                            <wp:extent cx="67734" cy="67734"/>
                            <wp:effectExtent l="0" t="0" r="0" b="0"/>
                            <wp:wrapNone/>
                            <wp:docPr id="1994727877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734" cy="67734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DF889BC" id="Oval 3" o:spid="_x0000_s1026" style="position:absolute;margin-left:14.75pt;margin-top:3.2pt;width:5.35pt;height:5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" fillcolor="#404040 [2429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39050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31" w:type="dxa"/>
                </w:tcPr>
                <w:p w14:paraId="17803BFB" w14:textId="43754F40" w:rsidR="009D6AC0" w:rsidRPr="00B2463F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2463F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6</w:t>
                  </w:r>
                </w:p>
              </w:tc>
              <w:tc>
                <w:tcPr>
                  <w:tcW w:w="431" w:type="dxa"/>
                </w:tcPr>
                <w:p w14:paraId="2D89C56E" w14:textId="4C11E504" w:rsidR="009D6AC0" w:rsidRPr="00B166E8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25" w:type="dxa"/>
                </w:tcPr>
                <w:p w14:paraId="1967DE1C" w14:textId="3A4CF5DB" w:rsidR="009D6AC0" w:rsidRPr="00B166E8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</w:tr>
            <w:tr w:rsidR="009D6AC0" w:rsidRPr="00C41A35" w14:paraId="30DA17A1" w14:textId="77777777" w:rsidTr="008D7CAF">
              <w:tc>
                <w:tcPr>
                  <w:tcW w:w="425" w:type="dxa"/>
                </w:tcPr>
                <w:p w14:paraId="39D92184" w14:textId="252EAD8C" w:rsidR="009D6AC0" w:rsidRPr="00F40CF6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9</w:t>
                  </w:r>
                </w:p>
              </w:tc>
              <w:tc>
                <w:tcPr>
                  <w:tcW w:w="431" w:type="dxa"/>
                </w:tcPr>
                <w:p w14:paraId="59E78E15" w14:textId="3A19D32C" w:rsidR="009D6AC0" w:rsidRPr="00B166E8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10</w:t>
                  </w:r>
                </w:p>
              </w:tc>
              <w:tc>
                <w:tcPr>
                  <w:tcW w:w="431" w:type="dxa"/>
                </w:tcPr>
                <w:p w14:paraId="2342A042" w14:textId="04C48DD3" w:rsidR="009D6AC0" w:rsidRPr="00B166E8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11</w:t>
                  </w:r>
                </w:p>
              </w:tc>
              <w:tc>
                <w:tcPr>
                  <w:tcW w:w="431" w:type="dxa"/>
                </w:tcPr>
                <w:p w14:paraId="4E0ADBA4" w14:textId="36639B1B" w:rsidR="009D6AC0" w:rsidRPr="00B166E8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12</w:t>
                  </w:r>
                </w:p>
              </w:tc>
              <w:tc>
                <w:tcPr>
                  <w:tcW w:w="431" w:type="dxa"/>
                </w:tcPr>
                <w:p w14:paraId="1199105A" w14:textId="17CB09B8" w:rsidR="009D6AC0" w:rsidRPr="00B2463F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B2463F">
                    <w:rPr>
                      <w:color w:val="auto"/>
                      <w:sz w:val="22"/>
                      <w:szCs w:val="22"/>
                      <w:lang w:val="id-ID"/>
                    </w:rPr>
                    <w:t>13</w:t>
                  </w:r>
                </w:p>
              </w:tc>
              <w:tc>
                <w:tcPr>
                  <w:tcW w:w="431" w:type="dxa"/>
                </w:tcPr>
                <w:p w14:paraId="38150425" w14:textId="6EB1AFC9" w:rsidR="009D6AC0" w:rsidRPr="00B2463F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B2463F">
                    <w:rPr>
                      <w:color w:val="auto"/>
                      <w:sz w:val="22"/>
                      <w:szCs w:val="22"/>
                      <w:lang w:val="id-ID"/>
                    </w:rPr>
                    <w:t>14</w:t>
                  </w:r>
                </w:p>
              </w:tc>
              <w:tc>
                <w:tcPr>
                  <w:tcW w:w="425" w:type="dxa"/>
                </w:tcPr>
                <w:p w14:paraId="194CC2CE" w14:textId="2074000D" w:rsidR="009D6AC0" w:rsidRPr="00B166E8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15</w:t>
                  </w:r>
                </w:p>
              </w:tc>
            </w:tr>
            <w:tr w:rsidR="009D6AC0" w:rsidRPr="00C41A35" w14:paraId="0218B5C9" w14:textId="77777777" w:rsidTr="008D7CAF">
              <w:tc>
                <w:tcPr>
                  <w:tcW w:w="425" w:type="dxa"/>
                </w:tcPr>
                <w:p w14:paraId="39C93735" w14:textId="579D01D3" w:rsidR="009D6AC0" w:rsidRPr="00F40CF6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16</w:t>
                  </w:r>
                </w:p>
              </w:tc>
              <w:tc>
                <w:tcPr>
                  <w:tcW w:w="431" w:type="dxa"/>
                </w:tcPr>
                <w:p w14:paraId="7757BD2C" w14:textId="1056F9C4" w:rsidR="009D6AC0" w:rsidRPr="00B2463F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2463F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17</w:t>
                  </w:r>
                </w:p>
              </w:tc>
              <w:tc>
                <w:tcPr>
                  <w:tcW w:w="431" w:type="dxa"/>
                </w:tcPr>
                <w:p w14:paraId="7C0147C7" w14:textId="46258834" w:rsidR="009D6AC0" w:rsidRPr="00B2463F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2463F">
                    <w:rPr>
                      <w:b/>
                      <w:bCs/>
                      <w:color w:val="0070C0"/>
                      <w:sz w:val="22"/>
                      <w:szCs w:val="22"/>
                      <w:lang w:val="id-ID"/>
                    </w:rPr>
                    <w:t>18</w:t>
                  </w:r>
                </w:p>
              </w:tc>
              <w:tc>
                <w:tcPr>
                  <w:tcW w:w="431" w:type="dxa"/>
                </w:tcPr>
                <w:p w14:paraId="582B94CD" w14:textId="18630240" w:rsidR="009D6AC0" w:rsidRPr="00B2463F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2463F">
                    <w:rPr>
                      <w:b/>
                      <w:bCs/>
                      <w:color w:val="0070C0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31" w:type="dxa"/>
                </w:tcPr>
                <w:p w14:paraId="1AF871E3" w14:textId="18AC1FCA" w:rsidR="009D6AC0" w:rsidRPr="00B2463F" w:rsidRDefault="004A647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noProof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499A59E8" wp14:editId="4842E853">
                            <wp:simplePos x="0" y="0"/>
                            <wp:positionH relativeFrom="column">
                              <wp:posOffset>214323</wp:posOffset>
                            </wp:positionH>
                            <wp:positionV relativeFrom="paragraph">
                              <wp:posOffset>43815</wp:posOffset>
                            </wp:positionV>
                            <wp:extent cx="67734" cy="67734"/>
                            <wp:effectExtent l="0" t="0" r="8890" b="8890"/>
                            <wp:wrapNone/>
                            <wp:docPr id="213996625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734" cy="67734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accent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91DD808" id="Oval 3" o:spid="_x0000_s1026" style="position:absolute;margin-left:16.9pt;margin-top:3.45pt;width:5.35pt;height:5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" fillcolor="#f05133 [3204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390505" w:rsidRPr="00B2463F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20</w:t>
                  </w:r>
                </w:p>
              </w:tc>
              <w:tc>
                <w:tcPr>
                  <w:tcW w:w="431" w:type="dxa"/>
                </w:tcPr>
                <w:p w14:paraId="4835DD24" w14:textId="1A7F1743" w:rsidR="009D6AC0" w:rsidRPr="00B166E8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21</w:t>
                  </w:r>
                </w:p>
              </w:tc>
              <w:tc>
                <w:tcPr>
                  <w:tcW w:w="425" w:type="dxa"/>
                </w:tcPr>
                <w:p w14:paraId="55719973" w14:textId="29829C01" w:rsidR="009D6AC0" w:rsidRPr="00B166E8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22</w:t>
                  </w:r>
                </w:p>
              </w:tc>
            </w:tr>
            <w:tr w:rsidR="009D6AC0" w:rsidRPr="00C41A35" w14:paraId="379C44D2" w14:textId="77777777" w:rsidTr="008D7CAF">
              <w:tc>
                <w:tcPr>
                  <w:tcW w:w="425" w:type="dxa"/>
                </w:tcPr>
                <w:p w14:paraId="09028DCE" w14:textId="4E680E73" w:rsidR="009D6AC0" w:rsidRPr="00F40CF6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23</w:t>
                  </w:r>
                </w:p>
              </w:tc>
              <w:tc>
                <w:tcPr>
                  <w:tcW w:w="431" w:type="dxa"/>
                </w:tcPr>
                <w:p w14:paraId="4206CAA4" w14:textId="646FA8A1" w:rsidR="009D6AC0" w:rsidRPr="00B166E8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24</w:t>
                  </w:r>
                </w:p>
              </w:tc>
              <w:tc>
                <w:tcPr>
                  <w:tcW w:w="431" w:type="dxa"/>
                </w:tcPr>
                <w:p w14:paraId="1998C5E5" w14:textId="2FD6214D" w:rsidR="009D6AC0" w:rsidRPr="00B166E8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25</w:t>
                  </w:r>
                </w:p>
              </w:tc>
              <w:tc>
                <w:tcPr>
                  <w:tcW w:w="431" w:type="dxa"/>
                </w:tcPr>
                <w:p w14:paraId="14ECA1F5" w14:textId="17A5E97D" w:rsidR="009D6AC0" w:rsidRPr="00B2463F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B2463F">
                    <w:rPr>
                      <w:color w:val="auto"/>
                      <w:sz w:val="22"/>
                      <w:szCs w:val="22"/>
                      <w:lang w:val="id-ID"/>
                    </w:rPr>
                    <w:t>26</w:t>
                  </w:r>
                </w:p>
              </w:tc>
              <w:tc>
                <w:tcPr>
                  <w:tcW w:w="431" w:type="dxa"/>
                </w:tcPr>
                <w:p w14:paraId="550DFD95" w14:textId="1D0DCB45" w:rsidR="009D6AC0" w:rsidRPr="00B2463F" w:rsidRDefault="006E0BF9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  <w14:ligatures w14:val="standar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2208" behindDoc="0" locked="0" layoutInCell="1" allowOverlap="1" wp14:anchorId="1C4B5158" wp14:editId="42BC8D46">
                            <wp:simplePos x="0" y="0"/>
                            <wp:positionH relativeFrom="column">
                              <wp:posOffset>37465</wp:posOffset>
                            </wp:positionH>
                            <wp:positionV relativeFrom="paragraph">
                              <wp:posOffset>16298</wp:posOffset>
                            </wp:positionV>
                            <wp:extent cx="179705" cy="179705"/>
                            <wp:effectExtent l="0" t="0" r="10795" b="10795"/>
                            <wp:wrapNone/>
                            <wp:docPr id="85731858" name="Oval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79705" cy="17970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FFC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7EB6726" id="Oval 4" o:spid="_x0000_s1026" style="position:absolute;margin-left:2.95pt;margin-top:1.3pt;width:14.15pt;height:14.1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" filled="f" strokecolor="#ffc000" strokeweight=".5pt">
                            <v:stroke joinstyle="miter"/>
                          </v:oval>
                        </w:pict>
                      </mc:Fallback>
                    </mc:AlternateContent>
                  </w:r>
                  <w:r w:rsidR="00390505" w:rsidRPr="00B2463F">
                    <w:rPr>
                      <w:color w:val="auto"/>
                      <w:sz w:val="22"/>
                      <w:szCs w:val="22"/>
                      <w:lang w:val="id-ID"/>
                    </w:rPr>
                    <w:t>27</w:t>
                  </w:r>
                </w:p>
              </w:tc>
              <w:tc>
                <w:tcPr>
                  <w:tcW w:w="431" w:type="dxa"/>
                </w:tcPr>
                <w:p w14:paraId="14C62535" w14:textId="75809CE5" w:rsidR="009D6AC0" w:rsidRPr="00B166E8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28</w:t>
                  </w:r>
                </w:p>
              </w:tc>
              <w:tc>
                <w:tcPr>
                  <w:tcW w:w="425" w:type="dxa"/>
                </w:tcPr>
                <w:p w14:paraId="108E2132" w14:textId="620FEA36" w:rsidR="009D6AC0" w:rsidRPr="00B166E8" w:rsidRDefault="008D7CA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  <w14:ligatures w14:val="standar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7632" behindDoc="0" locked="0" layoutInCell="1" allowOverlap="1" wp14:anchorId="28F92091" wp14:editId="602672BB">
                            <wp:simplePos x="0" y="0"/>
                            <wp:positionH relativeFrom="column">
                              <wp:posOffset>41551</wp:posOffset>
                            </wp:positionH>
                            <wp:positionV relativeFrom="paragraph">
                              <wp:posOffset>22860</wp:posOffset>
                            </wp:positionV>
                            <wp:extent cx="179705" cy="179705"/>
                            <wp:effectExtent l="0" t="0" r="10795" b="10795"/>
                            <wp:wrapNone/>
                            <wp:docPr id="321716896" name="Oval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79705" cy="17970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EE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C9B28EE" id="Oval 4" o:spid="_x0000_s1026" style="position:absolute;margin-left:3.25pt;margin-top:1.8pt;width:14.15pt;height:14.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" filled="f" strokecolor="#e00" strokeweight=".5pt">
                            <v:stroke joinstyle="miter"/>
                          </v:oval>
                        </w:pict>
                      </mc:Fallback>
                    </mc:AlternateContent>
                  </w:r>
                  <w:r w:rsidR="0039050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29</w:t>
                  </w:r>
                </w:p>
              </w:tc>
            </w:tr>
            <w:tr w:rsidR="009D6AC0" w:rsidRPr="00C41A35" w14:paraId="632CE52D" w14:textId="77777777" w:rsidTr="009F22D2"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0108F4F9" w14:textId="5ECA141E" w:rsidR="009D6AC0" w:rsidRPr="00F40CF6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30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4FAAAF46" w14:textId="2FBC62C0" w:rsidR="009D6AC0" w:rsidRPr="00B166E8" w:rsidRDefault="00390505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31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621300D2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0E136F47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1AA0BB5B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23404D41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25" w:type="dxa"/>
                </w:tcPr>
                <w:p w14:paraId="74E07D1E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</w:tr>
            <w:tr w:rsidR="00FD362C" w:rsidRPr="00C41A35" w14:paraId="477D95EC" w14:textId="77777777" w:rsidTr="009F22D2">
              <w:tc>
                <w:tcPr>
                  <w:tcW w:w="3005" w:type="dxa"/>
                  <w:gridSpan w:val="7"/>
                  <w:tcBorders>
                    <w:top w:val="dashed" w:sz="4" w:space="0" w:color="FFC000"/>
                  </w:tcBorders>
                </w:tcPr>
                <w:p w14:paraId="7C8F8035" w14:textId="77777777" w:rsidR="00FD362C" w:rsidRPr="00C41A35" w:rsidRDefault="00FD362C" w:rsidP="00FD362C">
                  <w:pPr>
                    <w:framePr w:hSpace="181" w:wrap="around" w:vAnchor="page" w:hAnchor="margin" w:xAlign="center" w:y="653"/>
                    <w:ind w:left="102"/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id-ID"/>
                    </w:rPr>
                    <w:t>1</w:t>
                  </w:r>
                  <w:r w:rsidRPr="00C41A35"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 xml:space="preserve"> : Hari Buruh Internasional</w:t>
                  </w:r>
                </w:p>
                <w:p w14:paraId="2836652B" w14:textId="77777777" w:rsidR="00FD362C" w:rsidRDefault="00FD362C" w:rsidP="00FD362C">
                  <w:pPr>
                    <w:pStyle w:val="Days"/>
                    <w:framePr w:hSpace="181" w:wrap="around" w:vAnchor="page" w:hAnchor="margin" w:xAlign="center" w:y="653"/>
                    <w:spacing w:before="0"/>
                    <w:ind w:left="102"/>
                    <w:jc w:val="left"/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id-ID"/>
                    </w:rPr>
                    <w:t>6</w:t>
                  </w:r>
                  <w:r w:rsidRPr="00C41A35"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 xml:space="preserve"> : Kenaikan </w:t>
                  </w:r>
                  <w:r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>Yesus Kristus</w:t>
                  </w:r>
                </w:p>
                <w:p w14:paraId="49D3FC76" w14:textId="77777777" w:rsidR="00FD362C" w:rsidRPr="00C41A35" w:rsidRDefault="00FD362C" w:rsidP="00FD362C">
                  <w:pPr>
                    <w:pStyle w:val="Days"/>
                    <w:framePr w:hSpace="181" w:wrap="around" w:vAnchor="page" w:hAnchor="margin" w:xAlign="center" w:y="653"/>
                    <w:spacing w:before="0"/>
                    <w:ind w:left="102"/>
                    <w:jc w:val="left"/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id-ID"/>
                    </w:rPr>
                    <w:t>17</w:t>
                  </w:r>
                  <w:r w:rsidRPr="00C41A35"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 xml:space="preserve"> : Idul Adha 144</w:t>
                  </w:r>
                  <w:r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>8</w:t>
                  </w:r>
                  <w:r w:rsidRPr="00C41A35"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 xml:space="preserve"> Hijriah</w:t>
                  </w:r>
                </w:p>
                <w:p w14:paraId="64890C8A" w14:textId="77777777" w:rsidR="00FD362C" w:rsidRDefault="00FD362C" w:rsidP="000D598D">
                  <w:pPr>
                    <w:framePr w:hSpace="181" w:wrap="around" w:vAnchor="page" w:hAnchor="margin" w:xAlign="center" w:y="653"/>
                    <w:ind w:left="102"/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id-ID"/>
                    </w:rPr>
                    <w:t>20</w:t>
                  </w:r>
                  <w:r w:rsidRPr="00C41A35"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 xml:space="preserve"> : Hari Raya Waisak 25</w:t>
                  </w:r>
                  <w:r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>71</w:t>
                  </w:r>
                  <w:r w:rsidRPr="00C41A35"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 xml:space="preserve"> BE</w:t>
                  </w:r>
                </w:p>
                <w:p w14:paraId="54471F03" w14:textId="78B2E385" w:rsidR="00FD362C" w:rsidRPr="00B166E8" w:rsidRDefault="00FD362C" w:rsidP="000D598D">
                  <w:pPr>
                    <w:pStyle w:val="Dates"/>
                    <w:framePr w:hSpace="181" w:wrap="around" w:vAnchor="page" w:hAnchor="margin" w:xAlign="center" w:y="653"/>
                    <w:spacing w:before="0" w:after="0"/>
                    <w:ind w:left="102"/>
                    <w:jc w:val="left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463B67">
                    <w:rPr>
                      <w:rFonts w:ascii="Calibri" w:hAnsi="Calibri" w:cs="Calibri"/>
                      <w:color w:val="0070C0"/>
                      <w:sz w:val="16"/>
                      <w:szCs w:val="16"/>
                      <w:lang w:val="id-ID"/>
                    </w:rPr>
                    <w:t>1</w:t>
                  </w:r>
                  <w:r>
                    <w:rPr>
                      <w:rFonts w:ascii="Calibri" w:hAnsi="Calibri" w:cs="Calibri"/>
                      <w:color w:val="0070C0"/>
                      <w:sz w:val="16"/>
                      <w:szCs w:val="16"/>
                      <w:lang w:val="id-ID"/>
                    </w:rPr>
                    <w:t>8</w:t>
                  </w:r>
                  <w:r w:rsidRPr="00C41A35">
                    <w:rPr>
                      <w:rFonts w:ascii="Calibri" w:hAnsi="Calibri" w:cs="Calibri"/>
                      <w:color w:val="16697A" w:themeColor="accent4" w:themeShade="80"/>
                      <w:sz w:val="16"/>
                      <w:szCs w:val="16"/>
                      <w:lang w:val="id-ID"/>
                    </w:rPr>
                    <w:t xml:space="preserve"> </w:t>
                  </w:r>
                  <w:r w:rsidRPr="00AB3466"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>dan</w:t>
                  </w:r>
                  <w:r w:rsidRPr="00F10DA5">
                    <w:rPr>
                      <w:rFonts w:ascii="Calibri" w:hAnsi="Calibri" w:cs="Calibri"/>
                      <w:color w:val="262626" w:themeColor="text1" w:themeTint="D9"/>
                      <w:sz w:val="16"/>
                      <w:szCs w:val="16"/>
                      <w:lang w:val="id-ID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0070C0"/>
                      <w:sz w:val="16"/>
                      <w:szCs w:val="16"/>
                      <w:lang w:val="id-ID"/>
                    </w:rPr>
                    <w:t>19</w:t>
                  </w:r>
                  <w:r w:rsidRPr="00C41A35"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 xml:space="preserve"> : Cuti Bersama</w:t>
                  </w:r>
                </w:p>
              </w:tc>
            </w:tr>
          </w:tbl>
          <w:p w14:paraId="4C60E429" w14:textId="77777777" w:rsidR="009D6AC0" w:rsidRPr="00C41A35" w:rsidRDefault="009D6AC0" w:rsidP="00C87CF4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907" w:type="dxa"/>
          </w:tcPr>
          <w:p w14:paraId="3C1DD98D" w14:textId="1C5CC5D8" w:rsidR="009D6AC0" w:rsidRPr="00C41A35" w:rsidRDefault="009D6AC0" w:rsidP="00C87CF4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3005" w:type="dxa"/>
            <w:tcBorders>
              <w:top w:val="double" w:sz="4" w:space="0" w:color="FFCC00"/>
              <w:bottom w:val="dashed" w:sz="4" w:space="0" w:color="FFCC00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June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16FC9C44" w14:textId="77777777" w:rsidTr="00DF358F">
              <w:tc>
                <w:tcPr>
                  <w:tcW w:w="425" w:type="dxa"/>
                </w:tcPr>
                <w:p w14:paraId="602FDC33" w14:textId="77777777" w:rsidR="009D6AC0" w:rsidRPr="00F40CF6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271F7289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7C79BBB8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65238CC2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1FDBE58A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5201AAA9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24FCF2D5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B166E8" w14:paraId="35751BCB" w14:textId="77777777" w:rsidTr="00DF358F">
              <w:tc>
                <w:tcPr>
                  <w:tcW w:w="425" w:type="dxa"/>
                </w:tcPr>
                <w:p w14:paraId="740389BB" w14:textId="77777777" w:rsidR="009D6AC0" w:rsidRPr="00F40CF6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DocVariable MonthStart7 \@ dddd </w:instrText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Monday</w:instrText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 “Sunday" 1 ""</w:instrText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46C7D181" w14:textId="53277007" w:rsidR="009D6AC0" w:rsidRPr="00CD007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7ABD2464" w14:textId="78407045" w:rsidR="009D6AC0" w:rsidRPr="000B20B3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0B20B3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</w:tcPr>
                <w:p w14:paraId="452A0B10" w14:textId="506D6C5E" w:rsidR="009D6AC0" w:rsidRPr="00B166E8" w:rsidRDefault="00DF358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0B20B3">
                    <w:rPr>
                      <w:noProof/>
                      <w:color w:val="auto"/>
                      <w:sz w:val="22"/>
                      <w:szCs w:val="22"/>
                      <w:lang w:val="id-ID"/>
                      <w14:ligatures w14:val="standar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 wp14:anchorId="09A141CC" wp14:editId="6EE5E4FC">
                            <wp:simplePos x="0" y="0"/>
                            <wp:positionH relativeFrom="column">
                              <wp:posOffset>40312</wp:posOffset>
                            </wp:positionH>
                            <wp:positionV relativeFrom="paragraph">
                              <wp:posOffset>24130</wp:posOffset>
                            </wp:positionV>
                            <wp:extent cx="179705" cy="179705"/>
                            <wp:effectExtent l="0" t="0" r="10795" b="10795"/>
                            <wp:wrapNone/>
                            <wp:docPr id="829949609" name="Oval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79705" cy="17970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EE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AE51163" id="Oval 4" o:spid="_x0000_s1026" style="position:absolute;margin-left:3.15pt;margin-top:1.9pt;width:14.15pt;height:14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" filled="f" strokecolor="#e00" strokeweight=".5pt">
                            <v:stroke joinstyle="miter"/>
                          </v:oval>
                        </w:pict>
                      </mc:Fallback>
                    </mc:AlternateContent>
                  </w:r>
                  <w:r w:rsidR="00ED1D25"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31" w:type="dxa"/>
                </w:tcPr>
                <w:p w14:paraId="78F72C84" w14:textId="2D7CE0C5" w:rsidR="009D6AC0" w:rsidRPr="00B166E8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31" w:type="dxa"/>
                </w:tcPr>
                <w:p w14:paraId="3D73BDA3" w14:textId="1B4A8269" w:rsidR="009D6AC0" w:rsidRPr="00B166E8" w:rsidRDefault="00DF358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noProof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 wp14:anchorId="119FECBC" wp14:editId="048E8CE3">
                            <wp:simplePos x="0" y="0"/>
                            <wp:positionH relativeFrom="column">
                              <wp:posOffset>187960</wp:posOffset>
                            </wp:positionH>
                            <wp:positionV relativeFrom="paragraph">
                              <wp:posOffset>45444</wp:posOffset>
                            </wp:positionV>
                            <wp:extent cx="67310" cy="67310"/>
                            <wp:effectExtent l="0" t="0" r="0" b="0"/>
                            <wp:wrapNone/>
                            <wp:docPr id="712069707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310" cy="6731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oval w14:anchorId="2A042DB8" id="Oval 3" o:spid="_x0000_s1026" style="position:absolute;margin-left:14.8pt;margin-top:3.6pt;width:5.3pt;height:5.3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" fillcolor="#404040 [2429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ED1D25"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25" w:type="dxa"/>
                </w:tcPr>
                <w:p w14:paraId="1C3EEF75" w14:textId="6B9259D4" w:rsidR="009D6AC0" w:rsidRPr="00B166E8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5</w:t>
                  </w:r>
                </w:p>
              </w:tc>
            </w:tr>
            <w:tr w:rsidR="009D6AC0" w:rsidRPr="00B166E8" w14:paraId="383E4F14" w14:textId="77777777" w:rsidTr="00DF358F">
              <w:tc>
                <w:tcPr>
                  <w:tcW w:w="425" w:type="dxa"/>
                </w:tcPr>
                <w:p w14:paraId="68B80EBD" w14:textId="045F741F" w:rsidR="009D6AC0" w:rsidRPr="000B20B3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0B20B3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6</w:t>
                  </w:r>
                </w:p>
              </w:tc>
              <w:tc>
                <w:tcPr>
                  <w:tcW w:w="431" w:type="dxa"/>
                </w:tcPr>
                <w:p w14:paraId="781A5A40" w14:textId="74EBA98C" w:rsidR="009D6AC0" w:rsidRPr="00B166E8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</w:tcPr>
                <w:p w14:paraId="2605312D" w14:textId="61173BC0" w:rsidR="009D6AC0" w:rsidRPr="00B166E8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</w:tcPr>
                <w:p w14:paraId="303C62CA" w14:textId="2EA16896" w:rsidR="009D6AC0" w:rsidRPr="00B166E8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9</w:t>
                  </w:r>
                </w:p>
              </w:tc>
              <w:tc>
                <w:tcPr>
                  <w:tcW w:w="431" w:type="dxa"/>
                </w:tcPr>
                <w:p w14:paraId="17A6B840" w14:textId="453F1AA9" w:rsidR="009D6AC0" w:rsidRPr="00B166E8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10</w:t>
                  </w:r>
                </w:p>
              </w:tc>
              <w:tc>
                <w:tcPr>
                  <w:tcW w:w="431" w:type="dxa"/>
                </w:tcPr>
                <w:p w14:paraId="71F7330F" w14:textId="083CDE9D" w:rsidR="009D6AC0" w:rsidRPr="00B166E8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11</w:t>
                  </w:r>
                </w:p>
              </w:tc>
              <w:tc>
                <w:tcPr>
                  <w:tcW w:w="425" w:type="dxa"/>
                </w:tcPr>
                <w:p w14:paraId="336EAF0D" w14:textId="7D73DE9E" w:rsidR="009D6AC0" w:rsidRPr="00B166E8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12</w:t>
                  </w:r>
                </w:p>
              </w:tc>
            </w:tr>
            <w:tr w:rsidR="009D6AC0" w:rsidRPr="00B166E8" w14:paraId="2720E277" w14:textId="77777777" w:rsidTr="00DF358F">
              <w:tc>
                <w:tcPr>
                  <w:tcW w:w="425" w:type="dxa"/>
                </w:tcPr>
                <w:p w14:paraId="496C8570" w14:textId="2C718D67" w:rsidR="009D6AC0" w:rsidRPr="00F40CF6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  <w:t>13</w:t>
                  </w:r>
                </w:p>
              </w:tc>
              <w:tc>
                <w:tcPr>
                  <w:tcW w:w="431" w:type="dxa"/>
                </w:tcPr>
                <w:p w14:paraId="6347E4FD" w14:textId="29B1FBF0" w:rsidR="009D6AC0" w:rsidRPr="000B20B3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0B20B3">
                    <w:rPr>
                      <w:color w:val="auto"/>
                      <w:sz w:val="22"/>
                      <w:szCs w:val="22"/>
                      <w:lang w:val="id-ID"/>
                    </w:rPr>
                    <w:t>14</w:t>
                  </w:r>
                </w:p>
              </w:tc>
              <w:tc>
                <w:tcPr>
                  <w:tcW w:w="431" w:type="dxa"/>
                </w:tcPr>
                <w:p w14:paraId="5828ACCE" w14:textId="409287B8" w:rsidR="009D6AC0" w:rsidRPr="000B20B3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0B20B3">
                    <w:rPr>
                      <w:color w:val="auto"/>
                      <w:sz w:val="22"/>
                      <w:szCs w:val="22"/>
                      <w:lang w:val="id-ID"/>
                    </w:rPr>
                    <w:t>15</w:t>
                  </w:r>
                </w:p>
              </w:tc>
              <w:tc>
                <w:tcPr>
                  <w:tcW w:w="431" w:type="dxa"/>
                </w:tcPr>
                <w:p w14:paraId="2B7A2E15" w14:textId="782C42C8" w:rsidR="009D6AC0" w:rsidRPr="00B166E8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16</w:t>
                  </w:r>
                </w:p>
              </w:tc>
              <w:tc>
                <w:tcPr>
                  <w:tcW w:w="431" w:type="dxa"/>
                </w:tcPr>
                <w:p w14:paraId="0946ADE7" w14:textId="550AFB66" w:rsidR="009D6AC0" w:rsidRPr="00B166E8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17</w:t>
                  </w:r>
                </w:p>
              </w:tc>
              <w:tc>
                <w:tcPr>
                  <w:tcW w:w="431" w:type="dxa"/>
                </w:tcPr>
                <w:p w14:paraId="778A3B53" w14:textId="48C5C28F" w:rsidR="009D6AC0" w:rsidRPr="00B166E8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18</w:t>
                  </w:r>
                </w:p>
              </w:tc>
              <w:tc>
                <w:tcPr>
                  <w:tcW w:w="425" w:type="dxa"/>
                </w:tcPr>
                <w:p w14:paraId="0D12D924" w14:textId="428A2FC1" w:rsidR="009D6AC0" w:rsidRPr="00B166E8" w:rsidRDefault="00DF358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noProof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42C06CB8" wp14:editId="6BBFA552">
                            <wp:simplePos x="0" y="0"/>
                            <wp:positionH relativeFrom="column">
                              <wp:posOffset>215624</wp:posOffset>
                            </wp:positionH>
                            <wp:positionV relativeFrom="paragraph">
                              <wp:posOffset>46355</wp:posOffset>
                            </wp:positionV>
                            <wp:extent cx="67310" cy="67310"/>
                            <wp:effectExtent l="0" t="0" r="0" b="0"/>
                            <wp:wrapNone/>
                            <wp:docPr id="1343655395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310" cy="6731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accent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oval w14:anchorId="1AD5E043" id="Oval 3" o:spid="_x0000_s1026" style="position:absolute;margin-left:17pt;margin-top:3.65pt;width:5.3pt;height:5.3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" fillcolor="#f05133 [3204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ED1D25"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19</w:t>
                  </w:r>
                </w:p>
              </w:tc>
            </w:tr>
            <w:tr w:rsidR="009D6AC0" w:rsidRPr="00B166E8" w14:paraId="04DC0086" w14:textId="77777777" w:rsidTr="00DF358F">
              <w:tc>
                <w:tcPr>
                  <w:tcW w:w="425" w:type="dxa"/>
                </w:tcPr>
                <w:p w14:paraId="339CC566" w14:textId="6A2FC510" w:rsidR="009D6AC0" w:rsidRPr="00F40CF6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20</w:t>
                  </w:r>
                </w:p>
              </w:tc>
              <w:tc>
                <w:tcPr>
                  <w:tcW w:w="431" w:type="dxa"/>
                </w:tcPr>
                <w:p w14:paraId="204DAF8D" w14:textId="027C9F58" w:rsidR="009D6AC0" w:rsidRPr="00B166E8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21</w:t>
                  </w:r>
                </w:p>
              </w:tc>
              <w:tc>
                <w:tcPr>
                  <w:tcW w:w="431" w:type="dxa"/>
                </w:tcPr>
                <w:p w14:paraId="5F54715D" w14:textId="1B6B2610" w:rsidR="009D6AC0" w:rsidRPr="00B166E8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22</w:t>
                  </w:r>
                </w:p>
              </w:tc>
              <w:tc>
                <w:tcPr>
                  <w:tcW w:w="431" w:type="dxa"/>
                </w:tcPr>
                <w:p w14:paraId="458DDF04" w14:textId="50561127" w:rsidR="009D6AC0" w:rsidRPr="00B166E8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23</w:t>
                  </w:r>
                </w:p>
              </w:tc>
              <w:tc>
                <w:tcPr>
                  <w:tcW w:w="431" w:type="dxa"/>
                </w:tcPr>
                <w:p w14:paraId="6EB17B4F" w14:textId="4B08A9D9" w:rsidR="009D6AC0" w:rsidRPr="00B166E8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24</w:t>
                  </w:r>
                </w:p>
              </w:tc>
              <w:tc>
                <w:tcPr>
                  <w:tcW w:w="431" w:type="dxa"/>
                </w:tcPr>
                <w:p w14:paraId="29D48441" w14:textId="215B64ED" w:rsidR="009D6AC0" w:rsidRPr="00B166E8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25</w:t>
                  </w:r>
                </w:p>
              </w:tc>
              <w:tc>
                <w:tcPr>
                  <w:tcW w:w="425" w:type="dxa"/>
                </w:tcPr>
                <w:p w14:paraId="58E28382" w14:textId="4A3BAF04" w:rsidR="009D6AC0" w:rsidRPr="00B166E8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26</w:t>
                  </w:r>
                </w:p>
              </w:tc>
            </w:tr>
            <w:tr w:rsidR="009D6AC0" w:rsidRPr="00B166E8" w14:paraId="2782A1ED" w14:textId="77777777" w:rsidTr="006B5F04"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070CD68C" w14:textId="2BF2723A" w:rsidR="009D6AC0" w:rsidRPr="00F40CF6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27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128F5F60" w14:textId="60694BB4" w:rsidR="009D6AC0" w:rsidRPr="00B166E8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28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214AA74A" w14:textId="4B1BB03B" w:rsidR="009D6AC0" w:rsidRPr="00B166E8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29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48008B50" w14:textId="7575F30E" w:rsidR="009D6AC0" w:rsidRPr="00B166E8" w:rsidRDefault="00ED1D25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30</w: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26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=C6+1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57ED5633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4710D013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6B0B31CE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</w:tr>
          </w:tbl>
          <w:p w14:paraId="2F8B09BC" w14:textId="77777777" w:rsidR="00FD362C" w:rsidRPr="00C41A35" w:rsidRDefault="00FD362C" w:rsidP="008F61E5">
            <w:pPr>
              <w:ind w:left="102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 w:rsidRPr="00C41A35"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 xml:space="preserve">1 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: Hari Lahir Pancasila</w:t>
            </w:r>
          </w:p>
          <w:p w14:paraId="598ABEC3" w14:textId="04013017" w:rsidR="009D6AC0" w:rsidRPr="00C41A35" w:rsidRDefault="00FD362C" w:rsidP="008F61E5">
            <w:pPr>
              <w:ind w:left="102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6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: 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1 Muharam 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Tahun Baru Islam 144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9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H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ijriah</w:t>
            </w:r>
          </w:p>
        </w:tc>
        <w:tc>
          <w:tcPr>
            <w:tcW w:w="907" w:type="dxa"/>
          </w:tcPr>
          <w:p w14:paraId="3AC52B7D" w14:textId="77777777" w:rsidR="009D6AC0" w:rsidRPr="00C41A35" w:rsidRDefault="009D6AC0" w:rsidP="00C87CF4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3005" w:type="dxa"/>
            <w:tcBorders>
              <w:top w:val="double" w:sz="4" w:space="0" w:color="FFCC00"/>
              <w:bottom w:val="dashed" w:sz="4" w:space="0" w:color="FFCC00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July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41092059" w14:textId="77777777" w:rsidTr="007D0FA2">
              <w:tc>
                <w:tcPr>
                  <w:tcW w:w="425" w:type="dxa"/>
                </w:tcPr>
                <w:p w14:paraId="39221C6C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6CA9360C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328B49E5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249EA073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747E0F7A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2324A1E6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4F63C1A8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B166E8" w14:paraId="0EF6E39A" w14:textId="77777777" w:rsidTr="007D0FA2">
              <w:tc>
                <w:tcPr>
                  <w:tcW w:w="425" w:type="dxa"/>
                </w:tcPr>
                <w:p w14:paraId="162AD9C4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MonthStart5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Wednesday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“Sunday" 1 ""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04F0E91B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MonthStart5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Wednesday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“Monday"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292B6D6D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MonthStart5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Wednesday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“Tuesday"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0211C66B" w14:textId="71E61B40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7EF5A5D9" w14:textId="3E0FE7A7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</w:tcPr>
                <w:p w14:paraId="30E871C4" w14:textId="7BBC9C15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25" w:type="dxa"/>
                </w:tcPr>
                <w:p w14:paraId="6061473D" w14:textId="39944A50" w:rsidR="009D6AC0" w:rsidRPr="00B166E8" w:rsidRDefault="0032458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noProof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0689896C" wp14:editId="651798E1">
                            <wp:simplePos x="0" y="0"/>
                            <wp:positionH relativeFrom="column">
                              <wp:posOffset>175895</wp:posOffset>
                            </wp:positionH>
                            <wp:positionV relativeFrom="paragraph">
                              <wp:posOffset>47349</wp:posOffset>
                            </wp:positionV>
                            <wp:extent cx="67310" cy="67310"/>
                            <wp:effectExtent l="0" t="0" r="0" b="0"/>
                            <wp:wrapNone/>
                            <wp:docPr id="123006304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310" cy="6731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oval w14:anchorId="19291FBA" id="Oval 3" o:spid="_x0000_s1026" style="position:absolute;margin-left:13.85pt;margin-top:3.75pt;width:5.3pt;height:5.3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" fillcolor="#404040 [2429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206492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</w:tr>
            <w:tr w:rsidR="009D6AC0" w:rsidRPr="00B166E8" w14:paraId="28F3216B" w14:textId="77777777" w:rsidTr="007D0FA2">
              <w:tc>
                <w:tcPr>
                  <w:tcW w:w="425" w:type="dxa"/>
                </w:tcPr>
                <w:p w14:paraId="308648C3" w14:textId="7CE19677" w:rsidR="009D6AC0" w:rsidRPr="00F40CF6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31" w:type="dxa"/>
                </w:tcPr>
                <w:p w14:paraId="2AA23510" w14:textId="08D1DD45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31" w:type="dxa"/>
                </w:tcPr>
                <w:p w14:paraId="2BDA6095" w14:textId="208C6EE8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  <w:tc>
                <w:tcPr>
                  <w:tcW w:w="431" w:type="dxa"/>
                </w:tcPr>
                <w:p w14:paraId="73B80FB0" w14:textId="596FC4C3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</w:tcPr>
                <w:p w14:paraId="773ED1CA" w14:textId="317088CC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</w:tcPr>
                <w:p w14:paraId="40032027" w14:textId="475CFCD0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9</w:t>
                  </w:r>
                </w:p>
              </w:tc>
              <w:tc>
                <w:tcPr>
                  <w:tcW w:w="425" w:type="dxa"/>
                </w:tcPr>
                <w:p w14:paraId="52F5560D" w14:textId="74020C15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10</w:t>
                  </w:r>
                </w:p>
              </w:tc>
            </w:tr>
            <w:tr w:rsidR="009D6AC0" w:rsidRPr="00B166E8" w14:paraId="692C88B1" w14:textId="77777777" w:rsidTr="007D0FA2">
              <w:tc>
                <w:tcPr>
                  <w:tcW w:w="425" w:type="dxa"/>
                </w:tcPr>
                <w:p w14:paraId="1255C08B" w14:textId="43A35B3F" w:rsidR="009D6AC0" w:rsidRPr="00F40CF6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11</w:t>
                  </w:r>
                </w:p>
              </w:tc>
              <w:tc>
                <w:tcPr>
                  <w:tcW w:w="431" w:type="dxa"/>
                </w:tcPr>
                <w:p w14:paraId="7EC85096" w14:textId="4EE8D691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12</w:t>
                  </w:r>
                </w:p>
              </w:tc>
              <w:tc>
                <w:tcPr>
                  <w:tcW w:w="431" w:type="dxa"/>
                </w:tcPr>
                <w:p w14:paraId="65C87E41" w14:textId="211B90F2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13</w:t>
                  </w:r>
                </w:p>
              </w:tc>
              <w:tc>
                <w:tcPr>
                  <w:tcW w:w="431" w:type="dxa"/>
                </w:tcPr>
                <w:p w14:paraId="57A075E1" w14:textId="6264BF9D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14</w:t>
                  </w:r>
                </w:p>
              </w:tc>
              <w:tc>
                <w:tcPr>
                  <w:tcW w:w="431" w:type="dxa"/>
                </w:tcPr>
                <w:p w14:paraId="41D712A7" w14:textId="61679154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15</w:t>
                  </w:r>
                </w:p>
              </w:tc>
              <w:tc>
                <w:tcPr>
                  <w:tcW w:w="431" w:type="dxa"/>
                </w:tcPr>
                <w:p w14:paraId="72F3694E" w14:textId="67EEB763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16</w:t>
                  </w:r>
                </w:p>
              </w:tc>
              <w:tc>
                <w:tcPr>
                  <w:tcW w:w="425" w:type="dxa"/>
                </w:tcPr>
                <w:p w14:paraId="7F1BD0F7" w14:textId="1B33CA31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17</w:t>
                  </w:r>
                </w:p>
              </w:tc>
            </w:tr>
            <w:tr w:rsidR="009D6AC0" w:rsidRPr="00B166E8" w14:paraId="01E3E6E0" w14:textId="77777777" w:rsidTr="007D0FA2">
              <w:tc>
                <w:tcPr>
                  <w:tcW w:w="425" w:type="dxa"/>
                </w:tcPr>
                <w:p w14:paraId="6C84DCF8" w14:textId="5777E9AB" w:rsidR="009D6AC0" w:rsidRPr="00F40CF6" w:rsidRDefault="0032458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rFonts w:ascii="Calibri" w:hAnsi="Calibri" w:cs="Calibri"/>
                      <w:noProof/>
                      <w:color w:val="871D0A" w:themeColor="accent1" w:themeShade="80"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20510E6E" wp14:editId="32363838">
                            <wp:simplePos x="0" y="0"/>
                            <wp:positionH relativeFrom="column">
                              <wp:posOffset>215900</wp:posOffset>
                            </wp:positionH>
                            <wp:positionV relativeFrom="paragraph">
                              <wp:posOffset>49889</wp:posOffset>
                            </wp:positionV>
                            <wp:extent cx="67310" cy="67310"/>
                            <wp:effectExtent l="0" t="0" r="0" b="0"/>
                            <wp:wrapNone/>
                            <wp:docPr id="540975877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310" cy="6731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accent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oval w14:anchorId="484C7157" id="Oval 3" o:spid="_x0000_s1026" style="position:absolute;margin-left:17pt;margin-top:3.95pt;width:5.3pt;height:5.3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" fillcolor="#f05133 [3204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206492"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18</w:t>
                  </w:r>
                </w:p>
              </w:tc>
              <w:tc>
                <w:tcPr>
                  <w:tcW w:w="431" w:type="dxa"/>
                </w:tcPr>
                <w:p w14:paraId="401DFACC" w14:textId="075F2653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31" w:type="dxa"/>
                </w:tcPr>
                <w:p w14:paraId="592B42BE" w14:textId="3657E96A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20</w:t>
                  </w:r>
                </w:p>
              </w:tc>
              <w:tc>
                <w:tcPr>
                  <w:tcW w:w="431" w:type="dxa"/>
                </w:tcPr>
                <w:p w14:paraId="6BAC5CAC" w14:textId="2427B452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21</w:t>
                  </w:r>
                </w:p>
              </w:tc>
              <w:tc>
                <w:tcPr>
                  <w:tcW w:w="431" w:type="dxa"/>
                </w:tcPr>
                <w:p w14:paraId="4E6C10AB" w14:textId="25093420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22</w:t>
                  </w:r>
                </w:p>
              </w:tc>
              <w:tc>
                <w:tcPr>
                  <w:tcW w:w="431" w:type="dxa"/>
                </w:tcPr>
                <w:p w14:paraId="22C85666" w14:textId="42D6818A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23</w:t>
                  </w:r>
                </w:p>
              </w:tc>
              <w:tc>
                <w:tcPr>
                  <w:tcW w:w="425" w:type="dxa"/>
                </w:tcPr>
                <w:p w14:paraId="7AA75E91" w14:textId="628FFC03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24</w:t>
                  </w:r>
                </w:p>
              </w:tc>
            </w:tr>
            <w:tr w:rsidR="009D6AC0" w:rsidRPr="00B166E8" w14:paraId="0C0BC2F5" w14:textId="77777777" w:rsidTr="006B5F04"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1F1CDF24" w14:textId="3CB3A5EA" w:rsidR="009D6AC0" w:rsidRPr="00F40CF6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25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31A931A9" w14:textId="7B1672FD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26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42E2F91C" w14:textId="49015E25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27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187B8369" w14:textId="77E2EBAB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28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556D1D9F" w14:textId="01599DA1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29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56164BBB" w14:textId="620159A5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30</w:t>
                  </w:r>
                </w:p>
              </w:tc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30641F26" w14:textId="66021FD5" w:rsidR="009D6AC0" w:rsidRPr="00B166E8" w:rsidRDefault="00206492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31</w: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MonthEnd5 \@ d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=F6+1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</w:tr>
          </w:tbl>
          <w:p w14:paraId="3A42F5CA" w14:textId="77777777" w:rsidR="009D6AC0" w:rsidRPr="00C41A35" w:rsidRDefault="009D6AC0" w:rsidP="00C87CF4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907" w:type="dxa"/>
          </w:tcPr>
          <w:p w14:paraId="35DC167B" w14:textId="77777777" w:rsidR="009D6AC0" w:rsidRPr="00C41A35" w:rsidRDefault="009D6AC0" w:rsidP="00C87CF4"/>
        </w:tc>
        <w:tc>
          <w:tcPr>
            <w:tcW w:w="3005" w:type="dxa"/>
            <w:tcBorders>
              <w:top w:val="double" w:sz="4" w:space="0" w:color="FFC000"/>
              <w:bottom w:val="dashed" w:sz="4" w:space="0" w:color="FFC000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August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479BBED5" w14:textId="77777777" w:rsidTr="007D0FA2">
              <w:tc>
                <w:tcPr>
                  <w:tcW w:w="425" w:type="dxa"/>
                </w:tcPr>
                <w:p w14:paraId="57574D31" w14:textId="77777777" w:rsidR="009D6AC0" w:rsidRPr="00F40CF6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4B3928D7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6AE0AA5A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47F42E43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7D9FAC02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7196C99A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40C102F8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C41A35" w14:paraId="7CB0A54E" w14:textId="77777777" w:rsidTr="007D0FA2">
              <w:tc>
                <w:tcPr>
                  <w:tcW w:w="425" w:type="dxa"/>
                </w:tcPr>
                <w:p w14:paraId="3CF4C9F2" w14:textId="4A56DD6E" w:rsidR="009D6AC0" w:rsidRPr="00F40CF6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</w:t>
                  </w:r>
                  <w:r w:rsidR="009D6AC0"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DocVariable MonthStart6 \@ dddd </w:instrText>
                  </w:r>
                  <w:r w:rsidR="009D6AC0"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Saturday</w:instrText>
                  </w:r>
                  <w:r w:rsidR="009D6AC0"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 “Sunday" 1 ""</w:instrText>
                  </w:r>
                  <w:r w:rsidR="009D6AC0"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15F41738" w14:textId="7B5C89EB" w:rsidR="009D6AC0" w:rsidRPr="00B166E8" w:rsidRDefault="006E350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noProof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816" behindDoc="0" locked="0" layoutInCell="1" allowOverlap="1" wp14:anchorId="76717FE7" wp14:editId="5550D617">
                            <wp:simplePos x="0" y="0"/>
                            <wp:positionH relativeFrom="column">
                              <wp:posOffset>175472</wp:posOffset>
                            </wp:positionH>
                            <wp:positionV relativeFrom="paragraph">
                              <wp:posOffset>48260</wp:posOffset>
                            </wp:positionV>
                            <wp:extent cx="67310" cy="67310"/>
                            <wp:effectExtent l="0" t="0" r="0" b="0"/>
                            <wp:wrapNone/>
                            <wp:docPr id="2046894542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310" cy="6731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oval w14:anchorId="60A8ED36" id="Oval 3" o:spid="_x0000_s1026" style="position:absolute;margin-left:13.8pt;margin-top:3.8pt;width:5.3pt;height:5.3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" fillcolor="#404040 [2429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0C0F36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MonthStart6 \@ dddd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Saturday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“Monday" 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=A2+1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502B6BB3" w14:textId="24A09A58" w:rsidR="009D6AC0" w:rsidRPr="00B166E8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MonthStart6 \@ dddd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Saturday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“Tuesday" 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=B2+1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2CCFA040" w14:textId="64B5418D" w:rsidR="009D6AC0" w:rsidRPr="00B166E8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4</w: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MonthStart6 \@ dddd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Saturday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“Wednesday" 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=C2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=C2+1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34437225" w14:textId="52A0D819" w:rsidR="009D6AC0" w:rsidRPr="00B166E8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5</w: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MonthStart6 \@ dddd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Saturday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= “Thursday" 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=D2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=D2+1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1A7EC671" w14:textId="76A7631E" w:rsidR="009D6AC0" w:rsidRPr="00B166E8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MonthStart6 \@ dddd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Saturday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“Friday" 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=E2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=E2+1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25" w:type="dxa"/>
                </w:tcPr>
                <w:p w14:paraId="0C8F9E18" w14:textId="24FA477C" w:rsidR="009D6AC0" w:rsidRPr="00B166E8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</w:tr>
            <w:tr w:rsidR="009D6AC0" w:rsidRPr="00C41A35" w14:paraId="127CA0A5" w14:textId="77777777" w:rsidTr="007D0FA2">
              <w:tc>
                <w:tcPr>
                  <w:tcW w:w="425" w:type="dxa"/>
                </w:tcPr>
                <w:p w14:paraId="1FC29015" w14:textId="17479E16" w:rsidR="009D6AC0" w:rsidRPr="00F40CF6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</w:tcPr>
                <w:p w14:paraId="061E3AF1" w14:textId="597E34B2" w:rsidR="009D6AC0" w:rsidRPr="00B166E8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9</w:t>
                  </w:r>
                </w:p>
              </w:tc>
              <w:tc>
                <w:tcPr>
                  <w:tcW w:w="431" w:type="dxa"/>
                </w:tcPr>
                <w:p w14:paraId="50C7E3B3" w14:textId="404DF0A5" w:rsidR="009D6AC0" w:rsidRPr="00B166E8" w:rsidRDefault="00763AC9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  <w14:ligatures w14:val="standar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9680" behindDoc="0" locked="0" layoutInCell="1" allowOverlap="1" wp14:anchorId="2546F42D" wp14:editId="3E0C5B02">
                            <wp:simplePos x="0" y="0"/>
                            <wp:positionH relativeFrom="column">
                              <wp:posOffset>52705</wp:posOffset>
                            </wp:positionH>
                            <wp:positionV relativeFrom="paragraph">
                              <wp:posOffset>21866</wp:posOffset>
                            </wp:positionV>
                            <wp:extent cx="179705" cy="179705"/>
                            <wp:effectExtent l="0" t="0" r="10795" b="10795"/>
                            <wp:wrapNone/>
                            <wp:docPr id="297368793" name="Oval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79705" cy="17970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EE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F841F80" id="Oval 4" o:spid="_x0000_s1026" style="position:absolute;margin-left:4.15pt;margin-top:1.7pt;width:14.15pt;height:14.1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" filled="f" strokecolor="#e00" strokeweight=".5pt">
                            <v:stroke joinstyle="miter"/>
                          </v:oval>
                        </w:pict>
                      </mc:Fallback>
                    </mc:AlternateContent>
                  </w:r>
                  <w:r w:rsidR="000C0F36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10</w:t>
                  </w:r>
                </w:p>
              </w:tc>
              <w:tc>
                <w:tcPr>
                  <w:tcW w:w="431" w:type="dxa"/>
                </w:tcPr>
                <w:p w14:paraId="1F77340E" w14:textId="18A0AC72" w:rsidR="009D6AC0" w:rsidRPr="00B166E8" w:rsidRDefault="00763AC9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  <w14:ligatures w14:val="standar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1728" behindDoc="0" locked="0" layoutInCell="1" allowOverlap="1" wp14:anchorId="451A43E2" wp14:editId="7B0C24DA">
                            <wp:simplePos x="0" y="0"/>
                            <wp:positionH relativeFrom="column">
                              <wp:posOffset>45085</wp:posOffset>
                            </wp:positionH>
                            <wp:positionV relativeFrom="paragraph">
                              <wp:posOffset>25041</wp:posOffset>
                            </wp:positionV>
                            <wp:extent cx="179705" cy="179705"/>
                            <wp:effectExtent l="0" t="0" r="10795" b="10795"/>
                            <wp:wrapNone/>
                            <wp:docPr id="544775232" name="Oval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79705" cy="17970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EE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6C0C4AF" id="Oval 4" o:spid="_x0000_s1026" style="position:absolute;margin-left:3.55pt;margin-top:1.95pt;width:14.15pt;height:14.1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" filled="f" strokecolor="#e00" strokeweight=".5pt">
                            <v:stroke joinstyle="miter"/>
                          </v:oval>
                        </w:pict>
                      </mc:Fallback>
                    </mc:AlternateContent>
                  </w:r>
                  <w:r w:rsidR="000C0F36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11</w:t>
                  </w:r>
                </w:p>
              </w:tc>
              <w:tc>
                <w:tcPr>
                  <w:tcW w:w="431" w:type="dxa"/>
                </w:tcPr>
                <w:p w14:paraId="3B14B163" w14:textId="7F8F26B9" w:rsidR="009D6AC0" w:rsidRPr="00B166E8" w:rsidRDefault="00763AC9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  <w14:ligatures w14:val="standar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3776" behindDoc="0" locked="0" layoutInCell="1" allowOverlap="1" wp14:anchorId="7977D744" wp14:editId="1BEECA31">
                            <wp:simplePos x="0" y="0"/>
                            <wp:positionH relativeFrom="column">
                              <wp:posOffset>47625</wp:posOffset>
                            </wp:positionH>
                            <wp:positionV relativeFrom="paragraph">
                              <wp:posOffset>25041</wp:posOffset>
                            </wp:positionV>
                            <wp:extent cx="179705" cy="179705"/>
                            <wp:effectExtent l="0" t="0" r="10795" b="10795"/>
                            <wp:wrapNone/>
                            <wp:docPr id="414693323" name="Oval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79705" cy="17970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EE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F5E0695" id="Oval 4" o:spid="_x0000_s1026" style="position:absolute;margin-left:3.75pt;margin-top:1.95pt;width:14.15pt;height:14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" filled="f" strokecolor="#e00" strokeweight=".5pt">
                            <v:stroke joinstyle="miter"/>
                          </v:oval>
                        </w:pict>
                      </mc:Fallback>
                    </mc:AlternateContent>
                  </w:r>
                  <w:r w:rsidR="000C0F36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12</w:t>
                  </w:r>
                </w:p>
              </w:tc>
              <w:tc>
                <w:tcPr>
                  <w:tcW w:w="431" w:type="dxa"/>
                </w:tcPr>
                <w:p w14:paraId="23E5F490" w14:textId="6708CB1A" w:rsidR="009D6AC0" w:rsidRPr="00B166E8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13</w:t>
                  </w:r>
                </w:p>
              </w:tc>
              <w:tc>
                <w:tcPr>
                  <w:tcW w:w="425" w:type="dxa"/>
                </w:tcPr>
                <w:p w14:paraId="47E40ABC" w14:textId="67534D78" w:rsidR="009D6AC0" w:rsidRPr="00B166E8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14</w:t>
                  </w:r>
                </w:p>
              </w:tc>
            </w:tr>
            <w:tr w:rsidR="009D6AC0" w:rsidRPr="00C41A35" w14:paraId="692F46A7" w14:textId="77777777" w:rsidTr="006E3500">
              <w:tc>
                <w:tcPr>
                  <w:tcW w:w="425" w:type="dxa"/>
                </w:tcPr>
                <w:p w14:paraId="522BA552" w14:textId="0290A551" w:rsidR="009D6AC0" w:rsidRPr="00550A36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550A36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15</w:t>
                  </w:r>
                </w:p>
              </w:tc>
              <w:tc>
                <w:tcPr>
                  <w:tcW w:w="431" w:type="dxa"/>
                </w:tcPr>
                <w:p w14:paraId="6F720A49" w14:textId="00CF8C05" w:rsidR="009D6AC0" w:rsidRPr="00B166E8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16</w:t>
                  </w:r>
                </w:p>
              </w:tc>
              <w:tc>
                <w:tcPr>
                  <w:tcW w:w="431" w:type="dxa"/>
                </w:tcPr>
                <w:p w14:paraId="05018803" w14:textId="46D97E4B" w:rsidR="009D6AC0" w:rsidRPr="00550A36" w:rsidRDefault="006E350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noProof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0" locked="0" layoutInCell="1" allowOverlap="1" wp14:anchorId="17165AFF" wp14:editId="19320ED8">
                            <wp:simplePos x="0" y="0"/>
                            <wp:positionH relativeFrom="column">
                              <wp:posOffset>219710</wp:posOffset>
                            </wp:positionH>
                            <wp:positionV relativeFrom="paragraph">
                              <wp:posOffset>53340</wp:posOffset>
                            </wp:positionV>
                            <wp:extent cx="67310" cy="67310"/>
                            <wp:effectExtent l="0" t="0" r="0" b="0"/>
                            <wp:wrapNone/>
                            <wp:docPr id="1872159431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310" cy="6731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accent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oval w14:anchorId="14A58391" id="Oval 3" o:spid="_x0000_s1026" style="position:absolute;margin-left:17.3pt;margin-top:4.2pt;width:5.3pt;height:5.3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" fillcolor="#f05133 [3204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0C0F36" w:rsidRPr="00550A36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17</w:t>
                  </w:r>
                </w:p>
              </w:tc>
              <w:tc>
                <w:tcPr>
                  <w:tcW w:w="431" w:type="dxa"/>
                </w:tcPr>
                <w:p w14:paraId="26CB8760" w14:textId="107E4C10" w:rsidR="009D6AC0" w:rsidRPr="00B166E8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18</w:t>
                  </w:r>
                </w:p>
              </w:tc>
              <w:tc>
                <w:tcPr>
                  <w:tcW w:w="431" w:type="dxa"/>
                </w:tcPr>
                <w:p w14:paraId="69152EC3" w14:textId="7D43031C" w:rsidR="009D6AC0" w:rsidRPr="00B166E8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31" w:type="dxa"/>
                </w:tcPr>
                <w:p w14:paraId="6CAFD437" w14:textId="6146CAF2" w:rsidR="009D6AC0" w:rsidRPr="00B166E8" w:rsidRDefault="00D420C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  <w14:ligatures w14:val="standar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6304" behindDoc="0" locked="0" layoutInCell="1" allowOverlap="1" wp14:anchorId="73E48BE3" wp14:editId="372C5267">
                            <wp:simplePos x="0" y="0"/>
                            <wp:positionH relativeFrom="column">
                              <wp:posOffset>41275</wp:posOffset>
                            </wp:positionH>
                            <wp:positionV relativeFrom="paragraph">
                              <wp:posOffset>16748</wp:posOffset>
                            </wp:positionV>
                            <wp:extent cx="179705" cy="179705"/>
                            <wp:effectExtent l="0" t="0" r="10795" b="10795"/>
                            <wp:wrapNone/>
                            <wp:docPr id="1463029692" name="Oval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79705" cy="17970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EE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BEEF106" id="Oval 4" o:spid="_x0000_s1026" style="position:absolute;margin-left:3.25pt;margin-top:1.3pt;width:14.15pt;height:14.1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" filled="f" strokecolor="#e00" strokeweight=".5pt">
                            <v:stroke joinstyle="miter"/>
                          </v:oval>
                        </w:pict>
                      </mc:Fallback>
                    </mc:AlternateContent>
                  </w:r>
                  <w:r w:rsidR="000C0F36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20</w:t>
                  </w:r>
                </w:p>
              </w:tc>
              <w:tc>
                <w:tcPr>
                  <w:tcW w:w="425" w:type="dxa"/>
                </w:tcPr>
                <w:p w14:paraId="306D38F8" w14:textId="79A49D1F" w:rsidR="009D6AC0" w:rsidRPr="00B166E8" w:rsidRDefault="006E350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  <w14:ligatures w14:val="standar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5824" behindDoc="0" locked="0" layoutInCell="1" allowOverlap="1" wp14:anchorId="3B2C96DD" wp14:editId="32CF6B2E">
                            <wp:simplePos x="0" y="0"/>
                            <wp:positionH relativeFrom="column">
                              <wp:posOffset>46127</wp:posOffset>
                            </wp:positionH>
                            <wp:positionV relativeFrom="paragraph">
                              <wp:posOffset>26059</wp:posOffset>
                            </wp:positionV>
                            <wp:extent cx="180000" cy="180000"/>
                            <wp:effectExtent l="0" t="0" r="10795" b="10795"/>
                            <wp:wrapNone/>
                            <wp:docPr id="83045728" name="Oval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0000" cy="1800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EE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636B9E8" id="Oval 4" o:spid="_x0000_s1026" style="position:absolute;margin-left:3.65pt;margin-top:2.05pt;width:14.15pt;height:14.1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" filled="f" strokecolor="#e00" strokeweight=".5pt">
                            <v:stroke joinstyle="miter"/>
                          </v:oval>
                        </w:pict>
                      </mc:Fallback>
                    </mc:AlternateContent>
                  </w:r>
                  <w:r w:rsidR="000C0F36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21</w:t>
                  </w:r>
                </w:p>
              </w:tc>
            </w:tr>
            <w:tr w:rsidR="009D6AC0" w:rsidRPr="00C41A35" w14:paraId="6A6D4F26" w14:textId="77777777" w:rsidTr="006E3500">
              <w:tc>
                <w:tcPr>
                  <w:tcW w:w="425" w:type="dxa"/>
                </w:tcPr>
                <w:p w14:paraId="55B65639" w14:textId="675B4868" w:rsidR="009D6AC0" w:rsidRPr="00F40CF6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22</w:t>
                  </w:r>
                </w:p>
              </w:tc>
              <w:tc>
                <w:tcPr>
                  <w:tcW w:w="431" w:type="dxa"/>
                </w:tcPr>
                <w:p w14:paraId="4F16B594" w14:textId="4AEFCDA9" w:rsidR="009D6AC0" w:rsidRPr="00550A36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550A36">
                    <w:rPr>
                      <w:color w:val="auto"/>
                      <w:sz w:val="22"/>
                      <w:szCs w:val="22"/>
                      <w:lang w:val="id-ID"/>
                    </w:rPr>
                    <w:t>23</w:t>
                  </w:r>
                </w:p>
              </w:tc>
              <w:tc>
                <w:tcPr>
                  <w:tcW w:w="431" w:type="dxa"/>
                </w:tcPr>
                <w:p w14:paraId="3540C5AF" w14:textId="35E8786F" w:rsidR="009D6AC0" w:rsidRPr="00B166E8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24</w:t>
                  </w:r>
                </w:p>
              </w:tc>
              <w:tc>
                <w:tcPr>
                  <w:tcW w:w="431" w:type="dxa"/>
                </w:tcPr>
                <w:p w14:paraId="10EC9907" w14:textId="18CA8741" w:rsidR="009D6AC0" w:rsidRPr="00B166E8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25</w:t>
                  </w:r>
                </w:p>
              </w:tc>
              <w:tc>
                <w:tcPr>
                  <w:tcW w:w="431" w:type="dxa"/>
                </w:tcPr>
                <w:p w14:paraId="5FB75BD6" w14:textId="1BDE3C75" w:rsidR="009D6AC0" w:rsidRPr="00B166E8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26</w:t>
                  </w:r>
                </w:p>
              </w:tc>
              <w:tc>
                <w:tcPr>
                  <w:tcW w:w="431" w:type="dxa"/>
                </w:tcPr>
                <w:p w14:paraId="184B06B9" w14:textId="58DD6273" w:rsidR="009D6AC0" w:rsidRPr="00B166E8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27</w:t>
                  </w:r>
                </w:p>
              </w:tc>
              <w:tc>
                <w:tcPr>
                  <w:tcW w:w="425" w:type="dxa"/>
                </w:tcPr>
                <w:p w14:paraId="114DA2DA" w14:textId="76B5A85B" w:rsidR="009D6AC0" w:rsidRPr="00B166E8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28</w:t>
                  </w:r>
                </w:p>
              </w:tc>
            </w:tr>
            <w:tr w:rsidR="009D6AC0" w:rsidRPr="00C41A35" w14:paraId="619C16D9" w14:textId="77777777" w:rsidTr="006B5F04"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7E82495B" w14:textId="6B06D76B" w:rsidR="009D6AC0" w:rsidRPr="00F40CF6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29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67451F1E" w14:textId="4184A4A7" w:rsidR="009D6AC0" w:rsidRPr="00B166E8" w:rsidRDefault="000C0F36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30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61C7B3DD" w14:textId="32610CAC" w:rsidR="009D6AC0" w:rsidRPr="00550A36" w:rsidRDefault="00763AC9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noProof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7872" behindDoc="0" locked="0" layoutInCell="1" allowOverlap="1" wp14:anchorId="5BCF0E81" wp14:editId="5A4F9216">
                            <wp:simplePos x="0" y="0"/>
                            <wp:positionH relativeFrom="column">
                              <wp:posOffset>206375</wp:posOffset>
                            </wp:positionH>
                            <wp:positionV relativeFrom="paragraph">
                              <wp:posOffset>42186</wp:posOffset>
                            </wp:positionV>
                            <wp:extent cx="67310" cy="67310"/>
                            <wp:effectExtent l="0" t="0" r="0" b="0"/>
                            <wp:wrapNone/>
                            <wp:docPr id="1717256479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310" cy="6731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E99D184" id="Oval 3" o:spid="_x0000_s1026" style="position:absolute;margin-left:16.25pt;margin-top:3.3pt;width:5.3pt;height:5.3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" fillcolor="#404040 [2429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0C0F36" w:rsidRPr="00550A36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31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454C09B0" w14:textId="39702B1C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111C8E11" w14:textId="18B0848B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0F82CF96" w14:textId="7A817941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286263D1" w14:textId="60B31F80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</w:tr>
            <w:tr w:rsidR="00CC06B4" w:rsidRPr="00C41A35" w14:paraId="3F0347D6" w14:textId="77777777" w:rsidTr="006B5F04">
              <w:tc>
                <w:tcPr>
                  <w:tcW w:w="3005" w:type="dxa"/>
                  <w:gridSpan w:val="7"/>
                  <w:tcBorders>
                    <w:top w:val="dashed" w:sz="4" w:space="0" w:color="FFC000"/>
                  </w:tcBorders>
                </w:tcPr>
                <w:p w14:paraId="742D259B" w14:textId="77777777" w:rsidR="00CC06B4" w:rsidRDefault="00CC06B4" w:rsidP="004F4334">
                  <w:pPr>
                    <w:pStyle w:val="Days"/>
                    <w:framePr w:hSpace="181" w:wrap="around" w:vAnchor="page" w:hAnchor="margin" w:xAlign="center" w:y="653"/>
                    <w:ind w:left="102"/>
                    <w:jc w:val="left"/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id-ID"/>
                    </w:rPr>
                    <w:t>15</w:t>
                  </w:r>
                  <w:r w:rsidRPr="00C41A35"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 xml:space="preserve"> : Maulid Nabi Muhammad S</w:t>
                  </w:r>
                  <w:r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>.</w:t>
                  </w:r>
                  <w:r w:rsidRPr="00C41A35"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>A</w:t>
                  </w:r>
                  <w:r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>.</w:t>
                  </w:r>
                  <w:r w:rsidRPr="00C41A35"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>W</w:t>
                  </w:r>
                  <w:r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>.</w:t>
                  </w:r>
                </w:p>
                <w:p w14:paraId="31BD1CB6" w14:textId="03089689" w:rsidR="00CC06B4" w:rsidRPr="00B166E8" w:rsidRDefault="00CC06B4" w:rsidP="00196611">
                  <w:pPr>
                    <w:pStyle w:val="Dates"/>
                    <w:framePr w:hSpace="181" w:wrap="around" w:vAnchor="page" w:hAnchor="margin" w:xAlign="center" w:y="653"/>
                    <w:spacing w:before="0" w:after="0"/>
                    <w:ind w:left="102"/>
                    <w:jc w:val="left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id-ID"/>
                    </w:rPr>
                    <w:t>17</w:t>
                  </w:r>
                  <w:r w:rsidRPr="00C41A35">
                    <w:rPr>
                      <w:rFonts w:ascii="Calibri" w:hAnsi="Calibri" w:cs="Calibri"/>
                      <w:color w:val="F05133" w:themeColor="accent1"/>
                      <w:sz w:val="16"/>
                      <w:szCs w:val="16"/>
                      <w:lang w:val="id-ID"/>
                    </w:rPr>
                    <w:t xml:space="preserve"> </w:t>
                  </w:r>
                  <w:r w:rsidRPr="00C41A35"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 xml:space="preserve">: </w:t>
                  </w:r>
                  <w:r>
                    <w:rPr>
                      <w:rFonts w:ascii="Calibri" w:hAnsi="Calibri" w:cs="Calibri"/>
                      <w:sz w:val="16"/>
                      <w:szCs w:val="16"/>
                      <w:lang w:val="id-ID"/>
                    </w:rPr>
                    <w:t>Proklamasi Kemerdekaan</w:t>
                  </w:r>
                </w:p>
              </w:tc>
            </w:tr>
          </w:tbl>
          <w:p w14:paraId="7BE7AEC9" w14:textId="77777777" w:rsidR="009D6AC0" w:rsidRPr="00C41A35" w:rsidRDefault="009D6AC0" w:rsidP="00C87CF4"/>
        </w:tc>
      </w:tr>
      <w:tr w:rsidR="009D6AC0" w:rsidRPr="00C41A35" w14:paraId="04A1AF1B" w14:textId="77777777" w:rsidTr="00C87CF4">
        <w:trPr>
          <w:trHeight w:hRule="exact" w:val="340"/>
        </w:trPr>
        <w:tc>
          <w:tcPr>
            <w:tcW w:w="3005" w:type="dxa"/>
            <w:tcBorders>
              <w:top w:val="single" w:sz="4" w:space="0" w:color="D9D9D9" w:themeColor="background1" w:themeShade="D9"/>
              <w:bottom w:val="double" w:sz="4" w:space="0" w:color="FFCC00"/>
            </w:tcBorders>
          </w:tcPr>
          <w:p w14:paraId="763592AD" w14:textId="77777777" w:rsidR="009D6AC0" w:rsidRPr="00C41A35" w:rsidRDefault="009D6AC0" w:rsidP="00C87CF4">
            <w:pPr>
              <w:pStyle w:val="Months"/>
              <w:rPr>
                <w:rFonts w:ascii="Calibri" w:hAnsi="Calibri" w:cs="Calibri"/>
                <w:sz w:val="28"/>
                <w:szCs w:val="28"/>
                <w:lang w:val="id-ID"/>
              </w:rPr>
            </w:pPr>
            <w:r w:rsidRPr="00C41A35">
              <w:rPr>
                <w:rFonts w:ascii="Calibri" w:hAnsi="Calibri" w:cs="Calibri"/>
                <w:caps w:val="0"/>
                <w:color w:val="002060"/>
                <w:sz w:val="28"/>
                <w:szCs w:val="28"/>
                <w:lang w:val="id-ID"/>
              </w:rPr>
              <w:t>September</w:t>
            </w:r>
          </w:p>
        </w:tc>
        <w:tc>
          <w:tcPr>
            <w:tcW w:w="907" w:type="dxa"/>
          </w:tcPr>
          <w:p w14:paraId="0048F7BB" w14:textId="77777777" w:rsidR="009D6AC0" w:rsidRPr="00C41A35" w:rsidRDefault="009D6AC0" w:rsidP="00C87CF4">
            <w:pPr>
              <w:rPr>
                <w:rFonts w:ascii="Calibri" w:hAnsi="Calibri" w:cs="Calibri"/>
                <w:sz w:val="28"/>
                <w:szCs w:val="28"/>
                <w:lang w:val="id-ID"/>
              </w:rPr>
            </w:pPr>
          </w:p>
        </w:tc>
        <w:tc>
          <w:tcPr>
            <w:tcW w:w="3005" w:type="dxa"/>
            <w:tcBorders>
              <w:top w:val="single" w:sz="4" w:space="0" w:color="D9D9D9" w:themeColor="background1" w:themeShade="D9"/>
              <w:bottom w:val="double" w:sz="4" w:space="0" w:color="FFCC00"/>
            </w:tcBorders>
          </w:tcPr>
          <w:p w14:paraId="0A545E3C" w14:textId="77777777" w:rsidR="009D6AC0" w:rsidRPr="00C41A35" w:rsidRDefault="009D6AC0" w:rsidP="00C87CF4">
            <w:pPr>
              <w:pStyle w:val="Months"/>
              <w:rPr>
                <w:rFonts w:ascii="Calibri" w:hAnsi="Calibri" w:cs="Calibri"/>
                <w:sz w:val="28"/>
                <w:szCs w:val="28"/>
                <w:lang w:val="id-ID"/>
              </w:rPr>
            </w:pPr>
            <w:r w:rsidRPr="00C41A35">
              <w:rPr>
                <w:rFonts w:ascii="Calibri" w:hAnsi="Calibri" w:cs="Calibri"/>
                <w:caps w:val="0"/>
                <w:color w:val="002060"/>
                <w:sz w:val="28"/>
                <w:szCs w:val="28"/>
                <w:lang w:val="id-ID"/>
              </w:rPr>
              <w:t>Oktober</w:t>
            </w:r>
          </w:p>
        </w:tc>
        <w:tc>
          <w:tcPr>
            <w:tcW w:w="907" w:type="dxa"/>
          </w:tcPr>
          <w:p w14:paraId="61AFD819" w14:textId="77777777" w:rsidR="009D6AC0" w:rsidRPr="00C41A35" w:rsidRDefault="009D6AC0" w:rsidP="00C87CF4">
            <w:pPr>
              <w:rPr>
                <w:rFonts w:ascii="Calibri" w:hAnsi="Calibri" w:cs="Calibri"/>
                <w:sz w:val="28"/>
                <w:szCs w:val="28"/>
                <w:lang w:val="id-ID"/>
              </w:rPr>
            </w:pPr>
          </w:p>
        </w:tc>
        <w:tc>
          <w:tcPr>
            <w:tcW w:w="3005" w:type="dxa"/>
            <w:tcBorders>
              <w:top w:val="single" w:sz="4" w:space="0" w:color="D9D9D9" w:themeColor="background1" w:themeShade="D9"/>
              <w:bottom w:val="double" w:sz="4" w:space="0" w:color="FFCC00"/>
            </w:tcBorders>
          </w:tcPr>
          <w:p w14:paraId="3202170F" w14:textId="77777777" w:rsidR="009D6AC0" w:rsidRPr="00C41A35" w:rsidRDefault="009D6AC0" w:rsidP="00C87CF4">
            <w:pPr>
              <w:pStyle w:val="Months"/>
              <w:rPr>
                <w:rFonts w:ascii="Calibri" w:hAnsi="Calibri" w:cs="Calibri"/>
                <w:sz w:val="28"/>
                <w:szCs w:val="28"/>
                <w:lang w:val="id-ID"/>
              </w:rPr>
            </w:pPr>
            <w:r w:rsidRPr="00C41A35">
              <w:rPr>
                <w:rFonts w:ascii="Calibri" w:hAnsi="Calibri" w:cs="Calibri"/>
                <w:caps w:val="0"/>
                <w:color w:val="002060"/>
                <w:sz w:val="28"/>
                <w:szCs w:val="28"/>
                <w:lang w:val="id-ID"/>
              </w:rPr>
              <w:t>November</w:t>
            </w:r>
          </w:p>
        </w:tc>
        <w:tc>
          <w:tcPr>
            <w:tcW w:w="907" w:type="dxa"/>
          </w:tcPr>
          <w:p w14:paraId="153B58CB" w14:textId="77777777" w:rsidR="009D6AC0" w:rsidRPr="00C41A35" w:rsidRDefault="009D6AC0" w:rsidP="00C87CF4"/>
        </w:tc>
        <w:tc>
          <w:tcPr>
            <w:tcW w:w="3005" w:type="dxa"/>
            <w:tcBorders>
              <w:top w:val="single" w:sz="4" w:space="0" w:color="D9D9D9" w:themeColor="background1" w:themeShade="D9"/>
              <w:bottom w:val="double" w:sz="4" w:space="0" w:color="FFC000"/>
            </w:tcBorders>
          </w:tcPr>
          <w:p w14:paraId="20CA1C05" w14:textId="77777777" w:rsidR="009D6AC0" w:rsidRPr="00F84F30" w:rsidRDefault="009D6AC0" w:rsidP="00C87CF4">
            <w:pPr>
              <w:ind w:left="102"/>
              <w:rPr>
                <w:b/>
                <w:bCs/>
              </w:rPr>
            </w:pPr>
            <w:r w:rsidRPr="00F84F3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id-ID"/>
              </w:rPr>
              <w:t>Desember</w:t>
            </w:r>
          </w:p>
        </w:tc>
      </w:tr>
      <w:tr w:rsidR="009D6AC0" w:rsidRPr="00C41A35" w14:paraId="2808221C" w14:textId="77777777" w:rsidTr="00C87CF4">
        <w:tc>
          <w:tcPr>
            <w:tcW w:w="3005" w:type="dxa"/>
            <w:tcBorders>
              <w:top w:val="double" w:sz="4" w:space="0" w:color="FFCC00"/>
              <w:bottom w:val="single" w:sz="4" w:space="0" w:color="BFBFBF" w:themeColor="background1" w:themeShade="BF"/>
            </w:tcBorders>
          </w:tcPr>
          <w:tbl>
            <w:tblPr>
              <w:tblStyle w:val="HostTable"/>
              <w:tblW w:w="5000" w:type="pct"/>
              <w:tblBorders>
                <w:bottom w:val="single" w:sz="4" w:space="0" w:color="002060"/>
              </w:tblBorders>
              <w:tblLayout w:type="fixed"/>
              <w:tblLook w:val="04A0" w:firstRow="1" w:lastRow="0" w:firstColumn="1" w:lastColumn="0" w:noHBand="0" w:noVBand="1"/>
              <w:tblDescription w:val="September"/>
            </w:tblPr>
            <w:tblGrid>
              <w:gridCol w:w="425"/>
              <w:gridCol w:w="431"/>
              <w:gridCol w:w="430"/>
              <w:gridCol w:w="431"/>
              <w:gridCol w:w="431"/>
              <w:gridCol w:w="431"/>
              <w:gridCol w:w="426"/>
            </w:tblGrid>
            <w:tr w:rsidR="009D6AC0" w:rsidRPr="00C41A35" w14:paraId="475C794E" w14:textId="77777777" w:rsidTr="0026763A">
              <w:tc>
                <w:tcPr>
                  <w:tcW w:w="425" w:type="dxa"/>
                  <w:tcBorders>
                    <w:bottom w:val="nil"/>
                  </w:tcBorders>
                </w:tcPr>
                <w:p w14:paraId="49C756A1" w14:textId="77777777" w:rsidR="009D6AC0" w:rsidRPr="00F40CF6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7F5344B0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0" w:type="dxa"/>
                  <w:tcBorders>
                    <w:bottom w:val="nil"/>
                  </w:tcBorders>
                </w:tcPr>
                <w:p w14:paraId="387F0AD9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7CD00ADC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543D8691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5760510D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6" w:type="dxa"/>
                  <w:tcBorders>
                    <w:bottom w:val="nil"/>
                  </w:tcBorders>
                </w:tcPr>
                <w:p w14:paraId="25123A8A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B166E8" w14:paraId="218B5DAC" w14:textId="77777777" w:rsidTr="0026763A">
              <w:tc>
                <w:tcPr>
                  <w:tcW w:w="425" w:type="dxa"/>
                  <w:tcBorders>
                    <w:bottom w:val="nil"/>
                  </w:tcBorders>
                </w:tcPr>
                <w:p w14:paraId="41A66F84" w14:textId="77777777" w:rsidR="009D6AC0" w:rsidRPr="00F40CF6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DocVariable MonthStart10 \@ dddd </w:instrText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Tuesday</w:instrText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 “Sunday" 1 ""</w:instrText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2910EE0D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MonthStart10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Tuesday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“Monday"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0" w:type="dxa"/>
                  <w:tcBorders>
                    <w:bottom w:val="nil"/>
                  </w:tcBorders>
                </w:tcPr>
                <w:p w14:paraId="09892D10" w14:textId="39509C34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6E926519" w14:textId="6AD597D3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013D6952" w14:textId="54592010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2BFE1E38" w14:textId="1D2D529B" w:rsidR="009D6AC0" w:rsidRPr="005D273A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5D273A">
                    <w:rPr>
                      <w:color w:val="auto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26" w:type="dxa"/>
                  <w:tcBorders>
                    <w:bottom w:val="nil"/>
                  </w:tcBorders>
                </w:tcPr>
                <w:p w14:paraId="4EDA235C" w14:textId="5D7FF7E9" w:rsidR="009D6AC0" w:rsidRPr="00CD159C" w:rsidRDefault="00BB10A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noProof/>
                      <w:lang w:val="id-ID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754496" behindDoc="0" locked="0" layoutInCell="1" allowOverlap="1" wp14:anchorId="05751BE9" wp14:editId="5260D38D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201295</wp:posOffset>
                            </wp:positionV>
                            <wp:extent cx="252000" cy="0"/>
                            <wp:effectExtent l="0" t="0" r="0" b="0"/>
                            <wp:wrapNone/>
                            <wp:docPr id="520428791" name="Group 5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52000" cy="0"/>
                                      <a:chOff x="0" y="0"/>
                                      <a:chExt cx="209550" cy="0"/>
                                    </a:xfrm>
                                  </wpg:grpSpPr>
                                  <wps:wsp>
                                    <wps:cNvPr id="847535749" name="Straight Connector 51"/>
                                    <wps:cNvCnPr/>
                                    <wps:spPr>
                                      <a:xfrm>
                                        <a:off x="0" y="0"/>
                                        <a:ext cx="148590" cy="0"/>
                                      </a:xfrm>
                                      <a:prstGeom prst="line">
                                        <a:avLst/>
                                      </a:prstGeom>
                                      <a:ln w="19050">
                                        <a:solidFill>
                                          <a:srgbClr val="0070C0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78110570" name="Straight Connector 51"/>
                                    <wps:cNvCnPr/>
                                    <wps:spPr>
                                      <a:xfrm>
                                        <a:off x="148590" y="0"/>
                                        <a:ext cx="60960" cy="0"/>
                                      </a:xfrm>
                                      <a:prstGeom prst="line">
                                        <a:avLst/>
                                      </a:prstGeom>
                                      <a:ln w="19050">
                                        <a:solidFill>
                                          <a:srgbClr val="FFFF00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</wp:anchor>
                        </w:drawing>
                      </mc:Choice>
                      <mc:Fallback>
                        <w:pict>
                          <v:group w14:anchorId="48763184" id="Group 52" o:spid="_x0000_s1026" style="position:absolute;margin-left:.75pt;margin-top:15.85pt;width:19.85pt;height:0;z-index:251754496;mso-width-relative:margin" coordsize="20955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">
                            <v:line id="Straight Connector 51" o:spid="_x0000_s1027" style="position:absolute;visibility:visible;mso-wrap-style:square" from="0,0" to="14859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" strokecolor="#0070c0" strokeweight="1.5pt">
                              <v:stroke joinstyle="miter"/>
                            </v:line>
                            <v:line id="Straight Connector 51" o:spid="_x0000_s1028" style="position:absolute;visibility:visible;mso-wrap-style:square" from="148590,0" to="20955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" strokecolor="yellow" strokeweight="1.5pt">
                              <v:stroke joinstyle="miter"/>
                            </v:line>
                          </v:group>
                        </w:pict>
                      </mc:Fallback>
                    </mc:AlternateContent>
                  </w:r>
                  <w:r w:rsidR="00042B38" w:rsidRPr="00CD159C">
                    <w:rPr>
                      <w:color w:val="auto"/>
                      <w:sz w:val="22"/>
                      <w:szCs w:val="22"/>
                      <w:lang w:val="id-ID"/>
                    </w:rPr>
                    <w:t>4</w:t>
                  </w:r>
                </w:p>
              </w:tc>
            </w:tr>
            <w:tr w:rsidR="009D6AC0" w:rsidRPr="00B166E8" w14:paraId="1B9301CF" w14:textId="77777777" w:rsidTr="0026763A"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7A955829" w14:textId="278F4A58" w:rsidR="009D6AC0" w:rsidRPr="00F40CF6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31" w:type="dxa"/>
                  <w:tcBorders>
                    <w:top w:val="nil"/>
                    <w:bottom w:val="nil"/>
                  </w:tcBorders>
                </w:tcPr>
                <w:p w14:paraId="4E642470" w14:textId="5D1218CA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  <w:tc>
                <w:tcPr>
                  <w:tcW w:w="430" w:type="dxa"/>
                  <w:tcBorders>
                    <w:top w:val="nil"/>
                    <w:bottom w:val="nil"/>
                  </w:tcBorders>
                </w:tcPr>
                <w:p w14:paraId="72D6CD27" w14:textId="373AF7E6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  <w:tcBorders>
                    <w:top w:val="nil"/>
                    <w:bottom w:val="nil"/>
                  </w:tcBorders>
                </w:tcPr>
                <w:p w14:paraId="358943A9" w14:textId="2CA0B6E7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  <w:tcBorders>
                    <w:top w:val="nil"/>
                    <w:bottom w:val="nil"/>
                  </w:tcBorders>
                </w:tcPr>
                <w:p w14:paraId="6DF572D9" w14:textId="019F0527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9</w:t>
                  </w:r>
                </w:p>
              </w:tc>
              <w:tc>
                <w:tcPr>
                  <w:tcW w:w="431" w:type="dxa"/>
                  <w:tcBorders>
                    <w:top w:val="nil"/>
                    <w:bottom w:val="nil"/>
                  </w:tcBorders>
                </w:tcPr>
                <w:p w14:paraId="7C43E178" w14:textId="4C5E7045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10</w:t>
                  </w: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532DB559" w14:textId="170B2337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11</w:t>
                  </w:r>
                </w:p>
              </w:tc>
            </w:tr>
            <w:tr w:rsidR="009D6AC0" w:rsidRPr="00B166E8" w14:paraId="56331B1F" w14:textId="77777777" w:rsidTr="007D0FA2">
              <w:tc>
                <w:tcPr>
                  <w:tcW w:w="425" w:type="dxa"/>
                  <w:tcBorders>
                    <w:bottom w:val="nil"/>
                  </w:tcBorders>
                </w:tcPr>
                <w:p w14:paraId="71B919F1" w14:textId="525C8C68" w:rsidR="009D6AC0" w:rsidRPr="00F40CF6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12</w:t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65253825" w14:textId="746309D8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13</w:t>
                  </w:r>
                </w:p>
              </w:tc>
              <w:tc>
                <w:tcPr>
                  <w:tcW w:w="430" w:type="dxa"/>
                  <w:tcBorders>
                    <w:bottom w:val="nil"/>
                  </w:tcBorders>
                </w:tcPr>
                <w:p w14:paraId="5FE7DE8C" w14:textId="1E68007F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14</w:t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5D518B68" w14:textId="5E05D1FE" w:rsidR="009D6AC0" w:rsidRPr="00B166E8" w:rsidRDefault="0026763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noProof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5888" behindDoc="0" locked="0" layoutInCell="1" allowOverlap="1" wp14:anchorId="52229804" wp14:editId="5A011D5A">
                            <wp:simplePos x="0" y="0"/>
                            <wp:positionH relativeFrom="column">
                              <wp:posOffset>210820</wp:posOffset>
                            </wp:positionH>
                            <wp:positionV relativeFrom="paragraph">
                              <wp:posOffset>44174</wp:posOffset>
                            </wp:positionV>
                            <wp:extent cx="67310" cy="67310"/>
                            <wp:effectExtent l="0" t="0" r="0" b="0"/>
                            <wp:wrapNone/>
                            <wp:docPr id="849020988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310" cy="6731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accent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82C9B02" id="Oval 3" o:spid="_x0000_s1026" style="position:absolute;margin-left:16.6pt;margin-top:3.5pt;width:5.3pt;height:5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" fillcolor="#f05133 [3204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042B3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15</w:t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1C5DF9DD" w14:textId="46FF25DC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16</w:t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5C474809" w14:textId="228633A0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17</w:t>
                  </w:r>
                </w:p>
              </w:tc>
              <w:tc>
                <w:tcPr>
                  <w:tcW w:w="426" w:type="dxa"/>
                  <w:tcBorders>
                    <w:bottom w:val="nil"/>
                  </w:tcBorders>
                </w:tcPr>
                <w:p w14:paraId="35A35650" w14:textId="15F4EE6A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18</w:t>
                  </w:r>
                </w:p>
              </w:tc>
            </w:tr>
            <w:tr w:rsidR="009D6AC0" w:rsidRPr="00B166E8" w14:paraId="2389411E" w14:textId="77777777" w:rsidTr="00FC3B8C"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01A448DC" w14:textId="18516264" w:rsidR="009D6AC0" w:rsidRPr="00F40CF6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31" w:type="dxa"/>
                  <w:tcBorders>
                    <w:top w:val="nil"/>
                    <w:bottom w:val="nil"/>
                  </w:tcBorders>
                </w:tcPr>
                <w:p w14:paraId="168BD62C" w14:textId="0D9CF7FD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20</w:t>
                  </w:r>
                </w:p>
              </w:tc>
              <w:tc>
                <w:tcPr>
                  <w:tcW w:w="430" w:type="dxa"/>
                  <w:tcBorders>
                    <w:top w:val="nil"/>
                    <w:bottom w:val="nil"/>
                  </w:tcBorders>
                </w:tcPr>
                <w:p w14:paraId="0DA41CF2" w14:textId="6C83D412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21</w:t>
                  </w:r>
                </w:p>
              </w:tc>
              <w:tc>
                <w:tcPr>
                  <w:tcW w:w="431" w:type="dxa"/>
                  <w:tcBorders>
                    <w:top w:val="nil"/>
                    <w:bottom w:val="nil"/>
                  </w:tcBorders>
                </w:tcPr>
                <w:p w14:paraId="6BF72F6A" w14:textId="78B22558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22</w:t>
                  </w:r>
                </w:p>
              </w:tc>
              <w:tc>
                <w:tcPr>
                  <w:tcW w:w="431" w:type="dxa"/>
                  <w:tcBorders>
                    <w:top w:val="nil"/>
                    <w:bottom w:val="nil"/>
                  </w:tcBorders>
                </w:tcPr>
                <w:p w14:paraId="04E2E03F" w14:textId="7C7A53B9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23</w:t>
                  </w:r>
                </w:p>
              </w:tc>
              <w:tc>
                <w:tcPr>
                  <w:tcW w:w="431" w:type="dxa"/>
                  <w:tcBorders>
                    <w:top w:val="nil"/>
                    <w:bottom w:val="nil"/>
                  </w:tcBorders>
                </w:tcPr>
                <w:p w14:paraId="0EC18DCF" w14:textId="25D26C6B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24</w:t>
                  </w: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269E52A" w14:textId="45F0F59D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25</w:t>
                  </w:r>
                </w:p>
              </w:tc>
            </w:tr>
            <w:tr w:rsidR="009D6AC0" w:rsidRPr="00B166E8" w14:paraId="7824AAC0" w14:textId="77777777" w:rsidTr="00FC3B8C"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6393F2F7" w14:textId="365C1234" w:rsidR="009D6AC0" w:rsidRPr="00F40CF6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26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3DDCCA1E" w14:textId="25E546F4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27</w:t>
                  </w:r>
                </w:p>
              </w:tc>
              <w:tc>
                <w:tcPr>
                  <w:tcW w:w="430" w:type="dxa"/>
                  <w:tcBorders>
                    <w:bottom w:val="dashed" w:sz="4" w:space="0" w:color="FFC000"/>
                  </w:tcBorders>
                </w:tcPr>
                <w:p w14:paraId="5A42B950" w14:textId="145272BB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28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4CCC18CA" w14:textId="339F21AC" w:rsidR="009D6AC0" w:rsidRPr="00B166E8" w:rsidRDefault="00042B38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29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4CDFD858" w14:textId="480B6086" w:rsidR="009D6AC0" w:rsidRPr="00B166E8" w:rsidRDefault="0026763A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noProof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4864" behindDoc="0" locked="0" layoutInCell="1" allowOverlap="1" wp14:anchorId="60428D53" wp14:editId="307029D2">
                            <wp:simplePos x="0" y="0"/>
                            <wp:positionH relativeFrom="column">
                              <wp:posOffset>212090</wp:posOffset>
                            </wp:positionH>
                            <wp:positionV relativeFrom="paragraph">
                              <wp:posOffset>45444</wp:posOffset>
                            </wp:positionV>
                            <wp:extent cx="67310" cy="67310"/>
                            <wp:effectExtent l="0" t="0" r="0" b="0"/>
                            <wp:wrapNone/>
                            <wp:docPr id="848250493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310" cy="6731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B750485" id="Oval 3" o:spid="_x0000_s1026" style="position:absolute;margin-left:16.7pt;margin-top:3.6pt;width:5.3pt;height:5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" fillcolor="black [3213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042B3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30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427B9570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MonthEnd10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26" w:type="dxa"/>
                  <w:tcBorders>
                    <w:bottom w:val="dashed" w:sz="4" w:space="0" w:color="FFC000"/>
                  </w:tcBorders>
                </w:tcPr>
                <w:p w14:paraId="1A20D1FE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MonthEnd10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</w:tr>
          </w:tbl>
          <w:p w14:paraId="31B791C5" w14:textId="614723A5" w:rsidR="009D6AC0" w:rsidRPr="00420330" w:rsidRDefault="00BB5764" w:rsidP="00C87CF4">
            <w:pPr>
              <w:pStyle w:val="Days"/>
              <w:spacing w:before="0"/>
              <w:ind w:left="102"/>
              <w:jc w:val="left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 w:rsidRPr="00CD159C">
              <w:rPr>
                <w:rFonts w:ascii="Calibri" w:hAnsi="Calibri" w:cs="Calibri"/>
                <w:color w:val="auto"/>
                <w:sz w:val="16"/>
                <w:szCs w:val="16"/>
                <w:lang w:val="id-ID"/>
              </w:rPr>
              <w:t>4</w:t>
            </w:r>
            <w:r w:rsidRPr="00B02852">
              <w:rPr>
                <w:rFonts w:ascii="Calibri" w:hAnsi="Calibri" w:cs="Calibri"/>
                <w:color w:val="472B11" w:themeColor="text2" w:themeShade="BF"/>
                <w:sz w:val="16"/>
                <w:szCs w:val="16"/>
                <w:lang w:val="id-ID"/>
              </w:rPr>
              <w:t xml:space="preserve"> : </w:t>
            </w:r>
            <w:r w:rsidRPr="00420330">
              <w:rPr>
                <w:rFonts w:ascii="Calibri" w:hAnsi="Calibri" w:cs="Calibri"/>
                <w:color w:val="0070C0"/>
                <w:sz w:val="16"/>
                <w:szCs w:val="16"/>
                <w:lang w:val="id-ID"/>
              </w:rPr>
              <w:t>Dies Natalis Universitas Terbuka Ke-43</w:t>
            </w:r>
          </w:p>
        </w:tc>
        <w:tc>
          <w:tcPr>
            <w:tcW w:w="907" w:type="dxa"/>
          </w:tcPr>
          <w:p w14:paraId="6A5FFC5E" w14:textId="4DC36ED6" w:rsidR="009D6AC0" w:rsidRPr="00C41A35" w:rsidRDefault="009D6AC0" w:rsidP="00C87CF4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3005" w:type="dxa"/>
            <w:tcBorders>
              <w:top w:val="double" w:sz="4" w:space="0" w:color="FFCC00"/>
              <w:bottom w:val="single" w:sz="4" w:space="0" w:color="BFBFBF" w:themeColor="background1" w:themeShade="BF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October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31D07C01" w14:textId="77777777" w:rsidTr="007D0FA2">
              <w:tc>
                <w:tcPr>
                  <w:tcW w:w="425" w:type="dxa"/>
                </w:tcPr>
                <w:p w14:paraId="7F619F20" w14:textId="77777777" w:rsidR="009D6AC0" w:rsidRPr="00F40CF6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5F228DED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4BABAE50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144B1E83" w14:textId="4F5E6532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20DE4D33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0B446D8E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5B2B93C3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C41A35" w14:paraId="7B8FEE95" w14:textId="77777777" w:rsidTr="007D0FA2">
              <w:tc>
                <w:tcPr>
                  <w:tcW w:w="425" w:type="dxa"/>
                </w:tcPr>
                <w:p w14:paraId="2631F5E0" w14:textId="0D5B72C6" w:rsidR="009D6AC0" w:rsidRPr="00F40CF6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DocVariable MonthStart8 \@ dddd </w:instrText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Thursday</w:instrText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 “Sunday" 1 ""</w:instrText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65B25F19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MonthStart8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Thursday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“Monday"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06F7424A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MonthStart8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Thursday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“Tuesday"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56B6BC31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MonthStart8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Thursday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“Wednesday"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3B5E7D31" w14:textId="44265D7D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32F58F07" w14:textId="5C6D1AD2" w:rsidR="009D6AC0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25" w:type="dxa"/>
                </w:tcPr>
                <w:p w14:paraId="117CCB4C" w14:textId="11754033" w:rsidR="009D6AC0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</w:tr>
            <w:tr w:rsidR="009D6AC0" w:rsidRPr="00C41A35" w14:paraId="318A202D" w14:textId="77777777" w:rsidTr="007D0FA2">
              <w:tc>
                <w:tcPr>
                  <w:tcW w:w="425" w:type="dxa"/>
                </w:tcPr>
                <w:p w14:paraId="5BC0D160" w14:textId="7C432ADC" w:rsidR="009D6AC0" w:rsidRPr="00F40CF6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31" w:type="dxa"/>
                </w:tcPr>
                <w:p w14:paraId="0F2D2479" w14:textId="488C83CE" w:rsidR="009D6AC0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31" w:type="dxa"/>
                </w:tcPr>
                <w:p w14:paraId="51DCEC34" w14:textId="68344814" w:rsidR="009D6AC0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31" w:type="dxa"/>
                </w:tcPr>
                <w:p w14:paraId="235E7437" w14:textId="2A308AD3" w:rsidR="009D6AC0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  <w:tc>
                <w:tcPr>
                  <w:tcW w:w="431" w:type="dxa"/>
                </w:tcPr>
                <w:p w14:paraId="799D15FA" w14:textId="075CD857" w:rsidR="009D6AC0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</w:tcPr>
                <w:p w14:paraId="1A611A46" w14:textId="3F6268FC" w:rsidR="009D6AC0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25" w:type="dxa"/>
                </w:tcPr>
                <w:p w14:paraId="1A39AC0D" w14:textId="01F542DC" w:rsidR="009D6AC0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9</w:t>
                  </w:r>
                </w:p>
              </w:tc>
            </w:tr>
            <w:tr w:rsidR="009D6AC0" w:rsidRPr="00C41A35" w14:paraId="21B411F6" w14:textId="77777777" w:rsidTr="007D0FA2">
              <w:tc>
                <w:tcPr>
                  <w:tcW w:w="425" w:type="dxa"/>
                </w:tcPr>
                <w:p w14:paraId="1B0133B2" w14:textId="52F4B220" w:rsidR="009D6AC0" w:rsidRPr="00F40CF6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=G3+1 </w:instrText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F40CF6">
                    <w:rPr>
                      <w:noProof/>
                      <w:color w:val="871D0A" w:themeColor="accent1" w:themeShade="80"/>
                      <w:sz w:val="22"/>
                      <w:szCs w:val="22"/>
                      <w:lang w:val="id-ID"/>
                    </w:rPr>
                    <w:t>1</w:t>
                  </w: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="006D38BF"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0</w:t>
                  </w:r>
                </w:p>
              </w:tc>
              <w:tc>
                <w:tcPr>
                  <w:tcW w:w="431" w:type="dxa"/>
                </w:tcPr>
                <w:p w14:paraId="1828E2DF" w14:textId="70480F24" w:rsidR="009D6AC0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11</w:t>
                  </w:r>
                </w:p>
              </w:tc>
              <w:tc>
                <w:tcPr>
                  <w:tcW w:w="431" w:type="dxa"/>
                </w:tcPr>
                <w:p w14:paraId="7394491E" w14:textId="45ABC0BC" w:rsidR="009D6AC0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12</w:t>
                  </w:r>
                </w:p>
              </w:tc>
              <w:tc>
                <w:tcPr>
                  <w:tcW w:w="431" w:type="dxa"/>
                </w:tcPr>
                <w:p w14:paraId="1AC60860" w14:textId="489E0BC5" w:rsidR="009D6AC0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13</w:t>
                  </w:r>
                </w:p>
              </w:tc>
              <w:tc>
                <w:tcPr>
                  <w:tcW w:w="431" w:type="dxa"/>
                </w:tcPr>
                <w:p w14:paraId="3A3C03BF" w14:textId="37534B60" w:rsidR="009D6AC0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14</w:t>
                  </w:r>
                </w:p>
              </w:tc>
              <w:tc>
                <w:tcPr>
                  <w:tcW w:w="431" w:type="dxa"/>
                </w:tcPr>
                <w:p w14:paraId="2B688B0F" w14:textId="5B47FD9E" w:rsidR="009D6AC0" w:rsidRPr="00B166E8" w:rsidRDefault="0026763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noProof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6368" behindDoc="0" locked="0" layoutInCell="1" allowOverlap="1" wp14:anchorId="29852CB1" wp14:editId="36C0E11E">
                            <wp:simplePos x="0" y="0"/>
                            <wp:positionH relativeFrom="column">
                              <wp:posOffset>209550</wp:posOffset>
                            </wp:positionH>
                            <wp:positionV relativeFrom="paragraph">
                              <wp:posOffset>38459</wp:posOffset>
                            </wp:positionV>
                            <wp:extent cx="67310" cy="67310"/>
                            <wp:effectExtent l="0" t="0" r="0" b="0"/>
                            <wp:wrapNone/>
                            <wp:docPr id="536844108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310" cy="6731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accent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284C80C" id="Oval 3" o:spid="_x0000_s1026" style="position:absolute;margin-left:16.5pt;margin-top:3.05pt;width:5.3pt;height:5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" fillcolor="#f05133 [3204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6D38B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15</w:t>
                  </w:r>
                </w:p>
              </w:tc>
              <w:tc>
                <w:tcPr>
                  <w:tcW w:w="425" w:type="dxa"/>
                </w:tcPr>
                <w:p w14:paraId="64AB7BAA" w14:textId="77F404FF" w:rsidR="009D6AC0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16</w:t>
                  </w:r>
                </w:p>
              </w:tc>
            </w:tr>
            <w:tr w:rsidR="009D6AC0" w:rsidRPr="00C41A35" w14:paraId="79A75A91" w14:textId="77777777" w:rsidTr="007D0FA2">
              <w:tc>
                <w:tcPr>
                  <w:tcW w:w="425" w:type="dxa"/>
                </w:tcPr>
                <w:p w14:paraId="1421BEBF" w14:textId="2FC9A555" w:rsidR="009D6AC0" w:rsidRPr="00F40CF6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17</w:t>
                  </w:r>
                </w:p>
              </w:tc>
              <w:tc>
                <w:tcPr>
                  <w:tcW w:w="431" w:type="dxa"/>
                </w:tcPr>
                <w:p w14:paraId="6D9F5796" w14:textId="111EA538" w:rsidR="009D6AC0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18</w:t>
                  </w:r>
                </w:p>
              </w:tc>
              <w:tc>
                <w:tcPr>
                  <w:tcW w:w="431" w:type="dxa"/>
                </w:tcPr>
                <w:p w14:paraId="14F00A29" w14:textId="5E5AA318" w:rsidR="009D6AC0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31" w:type="dxa"/>
                </w:tcPr>
                <w:p w14:paraId="57C27353" w14:textId="61CC30C2" w:rsidR="009D6AC0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20</w:t>
                  </w:r>
                </w:p>
              </w:tc>
              <w:tc>
                <w:tcPr>
                  <w:tcW w:w="431" w:type="dxa"/>
                </w:tcPr>
                <w:p w14:paraId="59CF2C57" w14:textId="0BD386B5" w:rsidR="009D6AC0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21</w:t>
                  </w:r>
                </w:p>
              </w:tc>
              <w:tc>
                <w:tcPr>
                  <w:tcW w:w="431" w:type="dxa"/>
                </w:tcPr>
                <w:p w14:paraId="7BE4E2BD" w14:textId="3302C78F" w:rsidR="009D6AC0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22</w:t>
                  </w:r>
                </w:p>
              </w:tc>
              <w:tc>
                <w:tcPr>
                  <w:tcW w:w="425" w:type="dxa"/>
                </w:tcPr>
                <w:p w14:paraId="16DB6466" w14:textId="2DF9D839" w:rsidR="009D6AC0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23</w:t>
                  </w:r>
                </w:p>
              </w:tc>
            </w:tr>
            <w:tr w:rsidR="006D38BF" w:rsidRPr="00C41A35" w14:paraId="627D5C82" w14:textId="77777777" w:rsidTr="007D0FA2">
              <w:tc>
                <w:tcPr>
                  <w:tcW w:w="425" w:type="dxa"/>
                </w:tcPr>
                <w:p w14:paraId="1616F02B" w14:textId="4A37D736" w:rsidR="006D38BF" w:rsidRPr="00F40CF6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24</w:t>
                  </w:r>
                </w:p>
              </w:tc>
              <w:tc>
                <w:tcPr>
                  <w:tcW w:w="431" w:type="dxa"/>
                </w:tcPr>
                <w:p w14:paraId="09086EBA" w14:textId="0F8C042D" w:rsidR="006D38BF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25</w:t>
                  </w:r>
                </w:p>
              </w:tc>
              <w:tc>
                <w:tcPr>
                  <w:tcW w:w="431" w:type="dxa"/>
                </w:tcPr>
                <w:p w14:paraId="238C8587" w14:textId="0988EC6C" w:rsidR="006D38BF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26</w:t>
                  </w:r>
                </w:p>
              </w:tc>
              <w:tc>
                <w:tcPr>
                  <w:tcW w:w="431" w:type="dxa"/>
                </w:tcPr>
                <w:p w14:paraId="60EB491C" w14:textId="64E295F1" w:rsidR="006D38BF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27</w:t>
                  </w:r>
                </w:p>
              </w:tc>
              <w:tc>
                <w:tcPr>
                  <w:tcW w:w="431" w:type="dxa"/>
                </w:tcPr>
                <w:p w14:paraId="3D60926F" w14:textId="639F2CEB" w:rsidR="006D38BF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28</w:t>
                  </w:r>
                </w:p>
              </w:tc>
              <w:tc>
                <w:tcPr>
                  <w:tcW w:w="431" w:type="dxa"/>
                </w:tcPr>
                <w:p w14:paraId="3CDE8F4E" w14:textId="113947DE" w:rsidR="006D38BF" w:rsidRDefault="0026763A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noProof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6912" behindDoc="0" locked="0" layoutInCell="1" allowOverlap="1" wp14:anchorId="22D91F2A" wp14:editId="77CFEB25">
                            <wp:simplePos x="0" y="0"/>
                            <wp:positionH relativeFrom="column">
                              <wp:posOffset>204470</wp:posOffset>
                            </wp:positionH>
                            <wp:positionV relativeFrom="paragraph">
                              <wp:posOffset>53616</wp:posOffset>
                            </wp:positionV>
                            <wp:extent cx="67310" cy="67310"/>
                            <wp:effectExtent l="0" t="0" r="0" b="0"/>
                            <wp:wrapNone/>
                            <wp:docPr id="1376271976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310" cy="6731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590F104" id="Oval 3" o:spid="_x0000_s1026" style="position:absolute;margin-left:16.1pt;margin-top:4.2pt;width:5.3pt;height:5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" fillcolor="#404040 [2429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6D38B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29</w:t>
                  </w:r>
                </w:p>
              </w:tc>
              <w:tc>
                <w:tcPr>
                  <w:tcW w:w="425" w:type="dxa"/>
                </w:tcPr>
                <w:p w14:paraId="412C7B27" w14:textId="62191387" w:rsidR="006D38BF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30</w:t>
                  </w:r>
                </w:p>
              </w:tc>
            </w:tr>
            <w:tr w:rsidR="006D38BF" w:rsidRPr="00C41A35" w14:paraId="541F72DD" w14:textId="77777777" w:rsidTr="006F74B5"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244A71C0" w14:textId="3CEDEB1E" w:rsidR="006D38BF" w:rsidRPr="00F40CF6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F40CF6"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  <w:t>31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56FA9D01" w14:textId="1AC4A00D" w:rsidR="006D38BF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6766096D" w14:textId="24FB03F7" w:rsidR="006D38BF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5084812C" w14:textId="26D632C1" w:rsidR="006D38BF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065C6861" w14:textId="2F609238" w:rsidR="006D38BF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221CFA3A" w14:textId="6A8C9C99" w:rsidR="006D38BF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4CB84442" w14:textId="4547AA6C" w:rsidR="006D38BF" w:rsidRPr="00B166E8" w:rsidRDefault="006D38BF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</w:tr>
          </w:tbl>
          <w:p w14:paraId="55866EC9" w14:textId="77777777" w:rsidR="009D6AC0" w:rsidRPr="00C41A35" w:rsidRDefault="009D6AC0" w:rsidP="00C87CF4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907" w:type="dxa"/>
          </w:tcPr>
          <w:p w14:paraId="21550171" w14:textId="77777777" w:rsidR="009D6AC0" w:rsidRPr="00C41A35" w:rsidRDefault="009D6AC0" w:rsidP="00C87CF4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3005" w:type="dxa"/>
            <w:tcBorders>
              <w:top w:val="double" w:sz="4" w:space="0" w:color="FFCC00"/>
              <w:bottom w:val="single" w:sz="4" w:space="0" w:color="BFBFBF" w:themeColor="background1" w:themeShade="BF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November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567C1A84" w14:textId="77777777" w:rsidTr="007D0FA2">
              <w:tc>
                <w:tcPr>
                  <w:tcW w:w="425" w:type="dxa"/>
                </w:tcPr>
                <w:p w14:paraId="55251F85" w14:textId="77777777" w:rsidR="009D6AC0" w:rsidRPr="009F22D2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9F22D2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0C37187F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38B3782F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581677D1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70FF7779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1397420A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2CCD2E75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CF34C2" w14:paraId="67BE5BE7" w14:textId="77777777" w:rsidTr="007D0FA2">
              <w:tc>
                <w:tcPr>
                  <w:tcW w:w="425" w:type="dxa"/>
                </w:tcPr>
                <w:p w14:paraId="721215E3" w14:textId="3C9F2E4B" w:rsidR="009D6AC0" w:rsidRPr="009F22D2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3ADEA0CC" w14:textId="75625FB7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</w:tcPr>
                <w:p w14:paraId="09CB8B34" w14:textId="21697EEA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31" w:type="dxa"/>
                </w:tcPr>
                <w:p w14:paraId="60A7FC3E" w14:textId="5719B559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31" w:type="dxa"/>
                </w:tcPr>
                <w:p w14:paraId="2784B2C3" w14:textId="004D58F7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31" w:type="dxa"/>
                </w:tcPr>
                <w:p w14:paraId="28CAAD52" w14:textId="5DF75F4B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25" w:type="dxa"/>
                </w:tcPr>
                <w:p w14:paraId="0267EB66" w14:textId="52D5CA4A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</w:tr>
            <w:tr w:rsidR="009D6AC0" w:rsidRPr="00CF34C2" w14:paraId="2B445191" w14:textId="77777777" w:rsidTr="007D0FA2">
              <w:tc>
                <w:tcPr>
                  <w:tcW w:w="425" w:type="dxa"/>
                </w:tcPr>
                <w:p w14:paraId="0CD8A170" w14:textId="1627D881" w:rsidR="009D6AC0" w:rsidRPr="009F22D2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9F22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</w:tcPr>
                <w:p w14:paraId="6DB5FB1C" w14:textId="2EA79B8A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</w:tcPr>
                <w:p w14:paraId="796F4E90" w14:textId="6FDD14E4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9</w:t>
                  </w:r>
                </w:p>
              </w:tc>
              <w:tc>
                <w:tcPr>
                  <w:tcW w:w="431" w:type="dxa"/>
                </w:tcPr>
                <w:p w14:paraId="3E25F202" w14:textId="28B3A04E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10</w:t>
                  </w:r>
                </w:p>
              </w:tc>
              <w:tc>
                <w:tcPr>
                  <w:tcW w:w="431" w:type="dxa"/>
                </w:tcPr>
                <w:p w14:paraId="50C20EC4" w14:textId="665C1CB0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11</w:t>
                  </w:r>
                </w:p>
              </w:tc>
              <w:tc>
                <w:tcPr>
                  <w:tcW w:w="431" w:type="dxa"/>
                </w:tcPr>
                <w:p w14:paraId="3FBD5F74" w14:textId="3C21F4DB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12</w:t>
                  </w:r>
                </w:p>
              </w:tc>
              <w:tc>
                <w:tcPr>
                  <w:tcW w:w="425" w:type="dxa"/>
                </w:tcPr>
                <w:p w14:paraId="5F03AE58" w14:textId="3030E2AA" w:rsidR="009D6AC0" w:rsidRPr="00B166E8" w:rsidRDefault="003262B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noProof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1008" behindDoc="0" locked="0" layoutInCell="1" allowOverlap="1" wp14:anchorId="4AC2EC08" wp14:editId="7E7CE864">
                            <wp:simplePos x="0" y="0"/>
                            <wp:positionH relativeFrom="column">
                              <wp:posOffset>209550</wp:posOffset>
                            </wp:positionH>
                            <wp:positionV relativeFrom="paragraph">
                              <wp:posOffset>47266</wp:posOffset>
                            </wp:positionV>
                            <wp:extent cx="67310" cy="67310"/>
                            <wp:effectExtent l="0" t="0" r="0" b="0"/>
                            <wp:wrapNone/>
                            <wp:docPr id="1814280261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310" cy="6731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accent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6999AB9" id="Oval 3" o:spid="_x0000_s1026" style="position:absolute;margin-left:16.5pt;margin-top:3.7pt;width:5.3pt;height:5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" fillcolor="#f05133 [3204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80254A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13</w:t>
                  </w:r>
                </w:p>
              </w:tc>
            </w:tr>
            <w:tr w:rsidR="009D6AC0" w:rsidRPr="00CF34C2" w14:paraId="0E6902F0" w14:textId="77777777" w:rsidTr="007D0FA2">
              <w:tc>
                <w:tcPr>
                  <w:tcW w:w="425" w:type="dxa"/>
                </w:tcPr>
                <w:p w14:paraId="76F9FB38" w14:textId="73F9E074" w:rsidR="009D6AC0" w:rsidRPr="009F22D2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9F22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14</w:t>
                  </w:r>
                </w:p>
              </w:tc>
              <w:tc>
                <w:tcPr>
                  <w:tcW w:w="431" w:type="dxa"/>
                </w:tcPr>
                <w:p w14:paraId="6F27817C" w14:textId="71AC694B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15</w:t>
                  </w:r>
                </w:p>
              </w:tc>
              <w:tc>
                <w:tcPr>
                  <w:tcW w:w="431" w:type="dxa"/>
                </w:tcPr>
                <w:p w14:paraId="599F72B3" w14:textId="2E543E6B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16</w:t>
                  </w:r>
                </w:p>
              </w:tc>
              <w:tc>
                <w:tcPr>
                  <w:tcW w:w="431" w:type="dxa"/>
                </w:tcPr>
                <w:p w14:paraId="55001238" w14:textId="4BAD6434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17</w:t>
                  </w:r>
                </w:p>
              </w:tc>
              <w:tc>
                <w:tcPr>
                  <w:tcW w:w="431" w:type="dxa"/>
                </w:tcPr>
                <w:p w14:paraId="7EC7DC56" w14:textId="380E5546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18</w:t>
                  </w:r>
                </w:p>
              </w:tc>
              <w:tc>
                <w:tcPr>
                  <w:tcW w:w="431" w:type="dxa"/>
                </w:tcPr>
                <w:p w14:paraId="545CC1F5" w14:textId="3DCA7FE3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25" w:type="dxa"/>
                </w:tcPr>
                <w:p w14:paraId="0589B172" w14:textId="0C55BF48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20</w:t>
                  </w:r>
                </w:p>
              </w:tc>
            </w:tr>
            <w:tr w:rsidR="009D6AC0" w:rsidRPr="00CF34C2" w14:paraId="4D0ECDF7" w14:textId="77777777" w:rsidTr="007D0FA2">
              <w:tc>
                <w:tcPr>
                  <w:tcW w:w="425" w:type="dxa"/>
                </w:tcPr>
                <w:p w14:paraId="6DA25E38" w14:textId="64B3AFE4" w:rsidR="009D6AC0" w:rsidRPr="009F22D2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9F22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21</w:t>
                  </w:r>
                </w:p>
              </w:tc>
              <w:tc>
                <w:tcPr>
                  <w:tcW w:w="431" w:type="dxa"/>
                </w:tcPr>
                <w:p w14:paraId="09056A8E" w14:textId="4F906F0D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22</w:t>
                  </w:r>
                </w:p>
              </w:tc>
              <w:tc>
                <w:tcPr>
                  <w:tcW w:w="431" w:type="dxa"/>
                </w:tcPr>
                <w:p w14:paraId="2FD585C1" w14:textId="5BADA8C8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23</w:t>
                  </w:r>
                </w:p>
              </w:tc>
              <w:tc>
                <w:tcPr>
                  <w:tcW w:w="431" w:type="dxa"/>
                </w:tcPr>
                <w:p w14:paraId="2D79117C" w14:textId="643E1254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24</w:t>
                  </w:r>
                </w:p>
              </w:tc>
              <w:tc>
                <w:tcPr>
                  <w:tcW w:w="431" w:type="dxa"/>
                </w:tcPr>
                <w:p w14:paraId="18A089C2" w14:textId="03322A50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25</w:t>
                  </w:r>
                </w:p>
              </w:tc>
              <w:tc>
                <w:tcPr>
                  <w:tcW w:w="431" w:type="dxa"/>
                </w:tcPr>
                <w:p w14:paraId="61D1846F" w14:textId="49BA0806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26</w:t>
                  </w:r>
                </w:p>
              </w:tc>
              <w:tc>
                <w:tcPr>
                  <w:tcW w:w="425" w:type="dxa"/>
                </w:tcPr>
                <w:p w14:paraId="3DD26F90" w14:textId="664D94DC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27</w:t>
                  </w:r>
                </w:p>
              </w:tc>
            </w:tr>
            <w:tr w:rsidR="009D6AC0" w:rsidRPr="00CF34C2" w14:paraId="7CE7A560" w14:textId="77777777" w:rsidTr="006F74B5"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4C0050BA" w14:textId="27212FD7" w:rsidR="009D6AC0" w:rsidRPr="009F22D2" w:rsidRDefault="003262B6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9F22D2">
                    <w:rPr>
                      <w:rFonts w:ascii="Calibri" w:hAnsi="Calibri" w:cs="Calibri"/>
                      <w:noProof/>
                      <w:color w:val="871D0A" w:themeColor="accent1" w:themeShade="80"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9920" behindDoc="0" locked="0" layoutInCell="1" allowOverlap="1" wp14:anchorId="38D59180" wp14:editId="39A42FAF">
                            <wp:simplePos x="0" y="0"/>
                            <wp:positionH relativeFrom="column">
                              <wp:posOffset>214571</wp:posOffset>
                            </wp:positionH>
                            <wp:positionV relativeFrom="paragraph">
                              <wp:posOffset>45492</wp:posOffset>
                            </wp:positionV>
                            <wp:extent cx="67310" cy="67310"/>
                            <wp:effectExtent l="0" t="0" r="0" b="0"/>
                            <wp:wrapNone/>
                            <wp:docPr id="1163412460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310" cy="6731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oval w14:anchorId="4DA26096" id="Oval 3" o:spid="_x0000_s1026" style="position:absolute;margin-left:16.9pt;margin-top:3.6pt;width:5.3pt;height:5.3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" fillcolor="#404040 [2429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80254A" w:rsidRPr="009F22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28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4325BACC" w14:textId="6C34229F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29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197C0C0A" w14:textId="6921327E" w:rsidR="009D6AC0" w:rsidRPr="00B166E8" w:rsidRDefault="0080254A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30</w: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=B6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=B6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=B6+1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26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46E68CA3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15AE1B1D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5352EF77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2FB99075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</w:tr>
          </w:tbl>
          <w:p w14:paraId="5DC06203" w14:textId="77777777" w:rsidR="009D6AC0" w:rsidRPr="00C41A35" w:rsidRDefault="009D6AC0" w:rsidP="00C87CF4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907" w:type="dxa"/>
          </w:tcPr>
          <w:p w14:paraId="387CFCF5" w14:textId="77777777" w:rsidR="009D6AC0" w:rsidRPr="00C41A35" w:rsidRDefault="009D6AC0" w:rsidP="00C87CF4"/>
        </w:tc>
        <w:tc>
          <w:tcPr>
            <w:tcW w:w="3005" w:type="dxa"/>
            <w:tcBorders>
              <w:top w:val="double" w:sz="4" w:space="0" w:color="FFC000"/>
              <w:bottom w:val="single" w:sz="4" w:space="0" w:color="BFBFBF" w:themeColor="background1" w:themeShade="BF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December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6CE19889" w14:textId="77777777" w:rsidTr="007D0FA2">
              <w:tc>
                <w:tcPr>
                  <w:tcW w:w="425" w:type="dxa"/>
                </w:tcPr>
                <w:p w14:paraId="2E01241D" w14:textId="77777777" w:rsidR="009D6AC0" w:rsidRPr="009F22D2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9F22D2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7CD32F98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4CD5C9DD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40ADEF7D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6BC95DD5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2721A2E6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50732865" w14:textId="77777777" w:rsidR="009D6AC0" w:rsidRPr="00C41A35" w:rsidRDefault="009D6AC0" w:rsidP="00C87CF4">
                  <w:pPr>
                    <w:pStyle w:val="Day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B166E8" w14:paraId="1EF24A22" w14:textId="77777777" w:rsidTr="007D0FA2">
              <w:tc>
                <w:tcPr>
                  <w:tcW w:w="425" w:type="dxa"/>
                </w:tcPr>
                <w:p w14:paraId="25A5A48D" w14:textId="77777777" w:rsidR="009D6AC0" w:rsidRPr="009F22D2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9F22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F22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F22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F22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DocVariable MonthStart10 \@ dddd </w:instrText>
                  </w:r>
                  <w:r w:rsidRPr="009F22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F22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Tuesday</w:instrText>
                  </w:r>
                  <w:r w:rsidRPr="009F22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9F22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 “Sunday" 1 ""</w:instrText>
                  </w:r>
                  <w:r w:rsidRPr="009F22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5EA67489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MonthStart10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Tuesday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“Monday"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32D19844" w14:textId="6798667E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2DCB4325" w14:textId="24A1C150" w:rsidR="009D6AC0" w:rsidRPr="00B166E8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</w:tcPr>
                <w:p w14:paraId="69DB9F22" w14:textId="4F71225C" w:rsidR="009D6AC0" w:rsidRPr="00B166E8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31" w:type="dxa"/>
                </w:tcPr>
                <w:p w14:paraId="2974BA23" w14:textId="2A8AD488" w:rsidR="009D6AC0" w:rsidRPr="00B166E8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25" w:type="dxa"/>
                </w:tcPr>
                <w:p w14:paraId="7E15A1EF" w14:textId="75BCED93" w:rsidR="009D6AC0" w:rsidRPr="00B166E8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4</w:t>
                  </w:r>
                </w:p>
              </w:tc>
            </w:tr>
            <w:tr w:rsidR="009D6AC0" w:rsidRPr="00B166E8" w14:paraId="2E8495A2" w14:textId="77777777" w:rsidTr="007D0FA2">
              <w:tc>
                <w:tcPr>
                  <w:tcW w:w="425" w:type="dxa"/>
                </w:tcPr>
                <w:p w14:paraId="5012BB04" w14:textId="67314355" w:rsidR="009D6AC0" w:rsidRPr="009F22D2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9F22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31" w:type="dxa"/>
                </w:tcPr>
                <w:p w14:paraId="799D58EC" w14:textId="23C7DBE5" w:rsidR="009D6AC0" w:rsidRPr="00B166E8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  <w:tc>
                <w:tcPr>
                  <w:tcW w:w="431" w:type="dxa"/>
                </w:tcPr>
                <w:p w14:paraId="24695916" w14:textId="7FC314E9" w:rsidR="009D6AC0" w:rsidRPr="00B166E8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</w:tcPr>
                <w:p w14:paraId="788B6480" w14:textId="1F265919" w:rsidR="009D6AC0" w:rsidRPr="00B166E8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</w:tcPr>
                <w:p w14:paraId="169B7598" w14:textId="38445F45" w:rsidR="009D6AC0" w:rsidRPr="00B166E8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9</w:t>
                  </w:r>
                </w:p>
              </w:tc>
              <w:tc>
                <w:tcPr>
                  <w:tcW w:w="431" w:type="dxa"/>
                </w:tcPr>
                <w:p w14:paraId="64FAFBB1" w14:textId="7C87F32D" w:rsidR="009D6AC0" w:rsidRPr="00B166E8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10</w:t>
                  </w:r>
                </w:p>
              </w:tc>
              <w:tc>
                <w:tcPr>
                  <w:tcW w:w="425" w:type="dxa"/>
                </w:tcPr>
                <w:p w14:paraId="0B96AD57" w14:textId="7A6BC64D" w:rsidR="009D6AC0" w:rsidRPr="00B166E8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11</w:t>
                  </w:r>
                </w:p>
              </w:tc>
            </w:tr>
            <w:tr w:rsidR="009D6AC0" w:rsidRPr="00B166E8" w14:paraId="377ACD0C" w14:textId="77777777" w:rsidTr="00401D30">
              <w:tc>
                <w:tcPr>
                  <w:tcW w:w="425" w:type="dxa"/>
                </w:tcPr>
                <w:p w14:paraId="2F6D3614" w14:textId="24E313B4" w:rsidR="009D6AC0" w:rsidRPr="009F22D2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9F22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12</w:t>
                  </w:r>
                </w:p>
              </w:tc>
              <w:tc>
                <w:tcPr>
                  <w:tcW w:w="431" w:type="dxa"/>
                </w:tcPr>
                <w:p w14:paraId="0BC06906" w14:textId="3DB0376A" w:rsidR="009D6AC0" w:rsidRPr="00B166E8" w:rsidRDefault="00590507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noProof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2032" behindDoc="0" locked="0" layoutInCell="1" allowOverlap="1" wp14:anchorId="670898E5" wp14:editId="18EC5192">
                            <wp:simplePos x="0" y="0"/>
                            <wp:positionH relativeFrom="column">
                              <wp:posOffset>212449</wp:posOffset>
                            </wp:positionH>
                            <wp:positionV relativeFrom="paragraph">
                              <wp:posOffset>50165</wp:posOffset>
                            </wp:positionV>
                            <wp:extent cx="67310" cy="67310"/>
                            <wp:effectExtent l="0" t="0" r="0" b="0"/>
                            <wp:wrapNone/>
                            <wp:docPr id="85332366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310" cy="6731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accent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E091E47" id="Oval 3" o:spid="_x0000_s1026" style="position:absolute;margin-left:16.75pt;margin-top:3.95pt;width:5.3pt;height:5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" fillcolor="#f05133 [3204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F21C1E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13</w:t>
                  </w:r>
                </w:p>
              </w:tc>
              <w:tc>
                <w:tcPr>
                  <w:tcW w:w="431" w:type="dxa"/>
                </w:tcPr>
                <w:p w14:paraId="6F89B0CB" w14:textId="2D55BDBE" w:rsidR="009D6AC0" w:rsidRPr="00B166E8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14</w:t>
                  </w:r>
                </w:p>
              </w:tc>
              <w:tc>
                <w:tcPr>
                  <w:tcW w:w="431" w:type="dxa"/>
                </w:tcPr>
                <w:p w14:paraId="10503CA2" w14:textId="2FAC0205" w:rsidR="009D6AC0" w:rsidRPr="00B166E8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15</w:t>
                  </w:r>
                </w:p>
              </w:tc>
              <w:tc>
                <w:tcPr>
                  <w:tcW w:w="431" w:type="dxa"/>
                </w:tcPr>
                <w:p w14:paraId="7132C114" w14:textId="6297E0EF" w:rsidR="009D6AC0" w:rsidRPr="00B166E8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16</w:t>
                  </w:r>
                </w:p>
              </w:tc>
              <w:tc>
                <w:tcPr>
                  <w:tcW w:w="431" w:type="dxa"/>
                </w:tcPr>
                <w:p w14:paraId="43261F3E" w14:textId="2EACDA9B" w:rsidR="009D6AC0" w:rsidRPr="00B166E8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17</w:t>
                  </w:r>
                </w:p>
              </w:tc>
              <w:tc>
                <w:tcPr>
                  <w:tcW w:w="425" w:type="dxa"/>
                </w:tcPr>
                <w:p w14:paraId="2889547B" w14:textId="45A25643" w:rsidR="009D6AC0" w:rsidRPr="00B166E8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18</w:t>
                  </w:r>
                </w:p>
              </w:tc>
            </w:tr>
            <w:tr w:rsidR="009D6AC0" w:rsidRPr="00B166E8" w14:paraId="6DF6BD48" w14:textId="77777777" w:rsidTr="00401D30">
              <w:tc>
                <w:tcPr>
                  <w:tcW w:w="425" w:type="dxa"/>
                </w:tcPr>
                <w:p w14:paraId="7D192171" w14:textId="7225DA68" w:rsidR="009D6AC0" w:rsidRPr="009F22D2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9F22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31" w:type="dxa"/>
                </w:tcPr>
                <w:p w14:paraId="4824F552" w14:textId="1214665B" w:rsidR="009D6AC0" w:rsidRPr="00B166E8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20</w:t>
                  </w:r>
                </w:p>
              </w:tc>
              <w:tc>
                <w:tcPr>
                  <w:tcW w:w="431" w:type="dxa"/>
                </w:tcPr>
                <w:p w14:paraId="4CE41BA3" w14:textId="71BE1827" w:rsidR="009D6AC0" w:rsidRPr="00B166E8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21</w:t>
                  </w:r>
                </w:p>
              </w:tc>
              <w:tc>
                <w:tcPr>
                  <w:tcW w:w="431" w:type="dxa"/>
                </w:tcPr>
                <w:p w14:paraId="660515AD" w14:textId="08C30C01" w:rsidR="009D6AC0" w:rsidRPr="00B166E8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22</w:t>
                  </w:r>
                </w:p>
              </w:tc>
              <w:tc>
                <w:tcPr>
                  <w:tcW w:w="431" w:type="dxa"/>
                </w:tcPr>
                <w:p w14:paraId="6C1D8967" w14:textId="5E359E66" w:rsidR="009D6AC0" w:rsidRPr="00CC7F8E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C7F8E">
                    <w:rPr>
                      <w:color w:val="auto"/>
                      <w:sz w:val="22"/>
                      <w:szCs w:val="22"/>
                      <w:lang w:val="id-ID"/>
                    </w:rPr>
                    <w:t>23</w:t>
                  </w:r>
                </w:p>
              </w:tc>
              <w:tc>
                <w:tcPr>
                  <w:tcW w:w="431" w:type="dxa"/>
                </w:tcPr>
                <w:p w14:paraId="442D226A" w14:textId="1BBB517F" w:rsidR="009D6AC0" w:rsidRPr="009864AA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C7F8E">
                    <w:rPr>
                      <w:b/>
                      <w:bCs/>
                      <w:color w:val="0070C0"/>
                      <w:sz w:val="22"/>
                      <w:szCs w:val="22"/>
                      <w:lang w:val="id-ID"/>
                    </w:rPr>
                    <w:t>24</w:t>
                  </w:r>
                </w:p>
              </w:tc>
              <w:tc>
                <w:tcPr>
                  <w:tcW w:w="425" w:type="dxa"/>
                </w:tcPr>
                <w:p w14:paraId="128E08DD" w14:textId="7FD41224" w:rsidR="009D6AC0" w:rsidRPr="00CC7F8E" w:rsidRDefault="001F1CC3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  <w14:ligatures w14:val="standar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4016" behindDoc="0" locked="0" layoutInCell="1" allowOverlap="1" wp14:anchorId="028E256B" wp14:editId="4B6C8855">
                            <wp:simplePos x="0" y="0"/>
                            <wp:positionH relativeFrom="column">
                              <wp:posOffset>42238</wp:posOffset>
                            </wp:positionH>
                            <wp:positionV relativeFrom="paragraph">
                              <wp:posOffset>17145</wp:posOffset>
                            </wp:positionV>
                            <wp:extent cx="179705" cy="179705"/>
                            <wp:effectExtent l="0" t="0" r="10795" b="10795"/>
                            <wp:wrapNone/>
                            <wp:docPr id="361032908" name="Oval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79705" cy="17970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EE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74A646D" id="Oval 4" o:spid="_x0000_s1026" style="position:absolute;margin-left:3.35pt;margin-top:1.35pt;width:14.15pt;height:14.1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" filled="f" strokecolor="#e00" strokeweight=".5pt">
                            <v:stroke joinstyle="miter"/>
                          </v:oval>
                        </w:pict>
                      </mc:Fallback>
                    </mc:AlternateContent>
                  </w:r>
                  <w:r w:rsidR="00F21C1E" w:rsidRPr="00CC7F8E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25</w:t>
                  </w:r>
                </w:p>
              </w:tc>
            </w:tr>
            <w:tr w:rsidR="009D6AC0" w:rsidRPr="00B166E8" w14:paraId="68E2F095" w14:textId="77777777" w:rsidTr="00401D30"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2DC8596F" w14:textId="4DCA3EBA" w:rsidR="009D6AC0" w:rsidRPr="009F22D2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9F22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26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7A1BCEEA" w14:textId="6B020E8E" w:rsidR="009D6AC0" w:rsidRPr="00B166E8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27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17DDCDD0" w14:textId="7866BB78" w:rsidR="009D6AC0" w:rsidRPr="00B166E8" w:rsidRDefault="00590507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noProof/>
                      <w:sz w:val="52"/>
                      <w:szCs w:val="52"/>
                      <w:lang w:val="id-I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3056" behindDoc="0" locked="0" layoutInCell="1" allowOverlap="1" wp14:anchorId="36A05E8C" wp14:editId="3D0210A7">
                            <wp:simplePos x="0" y="0"/>
                            <wp:positionH relativeFrom="column">
                              <wp:posOffset>213084</wp:posOffset>
                            </wp:positionH>
                            <wp:positionV relativeFrom="paragraph">
                              <wp:posOffset>50800</wp:posOffset>
                            </wp:positionV>
                            <wp:extent cx="67310" cy="67310"/>
                            <wp:effectExtent l="0" t="0" r="0" b="0"/>
                            <wp:wrapNone/>
                            <wp:docPr id="1823347180" name="Oval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7310" cy="6731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oval w14:anchorId="7620EF67" id="Oval 3" o:spid="_x0000_s1026" style="position:absolute;margin-left:16.8pt;margin-top:4pt;width:5.3pt;height:5.3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" fillcolor="#404040 [2429]" stroked="f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F21C1E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28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332D6022" w14:textId="1832D080" w:rsidR="009D6AC0" w:rsidRPr="00B166E8" w:rsidRDefault="001F1CC3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  <w14:ligatures w14:val="standard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1968" behindDoc="0" locked="0" layoutInCell="1" allowOverlap="1" wp14:anchorId="08D7ACFD" wp14:editId="6AC6104F">
                            <wp:simplePos x="0" y="0"/>
                            <wp:positionH relativeFrom="column">
                              <wp:posOffset>37465</wp:posOffset>
                            </wp:positionH>
                            <wp:positionV relativeFrom="paragraph">
                              <wp:posOffset>16817</wp:posOffset>
                            </wp:positionV>
                            <wp:extent cx="179705" cy="179705"/>
                            <wp:effectExtent l="0" t="0" r="10795" b="10795"/>
                            <wp:wrapNone/>
                            <wp:docPr id="42171740" name="Oval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79705" cy="17970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EE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D83349B" id="Oval 4" o:spid="_x0000_s1026" style="position:absolute;margin-left:2.95pt;margin-top:1.3pt;width:14.15pt;height:14.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" filled="f" strokecolor="#e00" strokeweight=".5pt">
                            <v:stroke joinstyle="miter"/>
                          </v:oval>
                        </w:pict>
                      </mc:Fallback>
                    </mc:AlternateContent>
                  </w:r>
                  <w:r w:rsidR="00F21C1E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29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6ECDBB56" w14:textId="14BF89FD" w:rsidR="009D6AC0" w:rsidRPr="00B166E8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30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6598BAEA" w14:textId="6B092DFA" w:rsidR="009D6AC0" w:rsidRPr="00B166E8" w:rsidRDefault="00F21C1E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31</w: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MonthEnd10 \@ d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=E6+1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2F4799C5" w14:textId="77777777" w:rsidR="009D6AC0" w:rsidRPr="00B166E8" w:rsidRDefault="009D6AC0" w:rsidP="00C87CF4">
                  <w:pPr>
                    <w:pStyle w:val="Dates"/>
                    <w:framePr w:hSpace="181" w:wrap="around" w:vAnchor="page" w:hAnchor="margin" w:xAlign="center" w:y="65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MonthEnd10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</w:tr>
          </w:tbl>
          <w:p w14:paraId="353D0D88" w14:textId="77777777" w:rsidR="00BB5764" w:rsidRDefault="00BB5764" w:rsidP="00C87CF4">
            <w:pPr>
              <w:pStyle w:val="Days"/>
              <w:spacing w:before="0"/>
              <w:ind w:left="102"/>
              <w:jc w:val="left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 w:rsidRPr="00C41A35"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25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: 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Kelahiran Yesus Kristus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</w:t>
            </w:r>
          </w:p>
          <w:p w14:paraId="6534720C" w14:textId="25BBEB42" w:rsidR="009D6AC0" w:rsidRPr="00C41A35" w:rsidRDefault="00BB5764" w:rsidP="00C87CF4">
            <w:pPr>
              <w:pStyle w:val="Days"/>
              <w:spacing w:before="0"/>
              <w:ind w:left="102"/>
              <w:jc w:val="left"/>
            </w:pPr>
            <w:r w:rsidRPr="00463B67">
              <w:rPr>
                <w:rFonts w:ascii="Calibri" w:hAnsi="Calibri" w:cs="Calibri"/>
                <w:color w:val="0070C0"/>
                <w:sz w:val="16"/>
                <w:szCs w:val="16"/>
                <w:lang w:val="id-ID"/>
              </w:rPr>
              <w:t>2</w:t>
            </w:r>
            <w:r>
              <w:rPr>
                <w:rFonts w:ascii="Calibri" w:hAnsi="Calibri" w:cs="Calibri"/>
                <w:color w:val="0070C0"/>
                <w:sz w:val="16"/>
                <w:szCs w:val="16"/>
                <w:lang w:val="id-ID"/>
              </w:rPr>
              <w:t>4</w:t>
            </w:r>
            <w:r w:rsidRPr="00C41A35">
              <w:rPr>
                <w:rFonts w:ascii="Calibri" w:hAnsi="Calibri" w:cs="Calibri"/>
                <w:color w:val="16697A" w:themeColor="accent4" w:themeShade="80"/>
                <w:sz w:val="16"/>
                <w:szCs w:val="16"/>
                <w:lang w:val="id-ID"/>
              </w:rPr>
              <w:t xml:space="preserve"> 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: Cuti Bersama</w:t>
            </w:r>
          </w:p>
        </w:tc>
      </w:tr>
    </w:tbl>
    <w:p w14:paraId="6379A914" w14:textId="1A46DDAB" w:rsidR="00ED62ED" w:rsidRPr="00045D21" w:rsidRDefault="008770B0" w:rsidP="00045D21">
      <w:pPr>
        <w:ind w:left="284"/>
        <w:rPr>
          <w:sz w:val="36"/>
          <w:szCs w:val="36"/>
        </w:rPr>
      </w:pPr>
      <w:r>
        <w:rPr>
          <w:rFonts w:ascii="Calibri" w:hAnsi="Calibri" w:cs="Calibri"/>
          <w:noProof/>
          <w:color w:val="404040" w:themeColor="text1" w:themeTint="BF"/>
          <w:sz w:val="52"/>
          <w:szCs w:val="52"/>
          <w:lang w:val="id-ID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638A5A7" wp14:editId="13459C81">
                <wp:simplePos x="0" y="0"/>
                <wp:positionH relativeFrom="column">
                  <wp:posOffset>73660</wp:posOffset>
                </wp:positionH>
                <wp:positionV relativeFrom="paragraph">
                  <wp:posOffset>6632882</wp:posOffset>
                </wp:positionV>
                <wp:extent cx="8026400" cy="726485"/>
                <wp:effectExtent l="0" t="0" r="0" b="0"/>
                <wp:wrapNone/>
                <wp:docPr id="1587459534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26400" cy="726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A09F4A" w14:textId="277B54D6" w:rsidR="009D6AC0" w:rsidRPr="00E11F96" w:rsidRDefault="009D6AC0" w:rsidP="009D6AC0">
                            <w:pPr>
                              <w:tabs>
                                <w:tab w:val="left" w:pos="851"/>
                                <w:tab w:val="left" w:pos="2410"/>
                                <w:tab w:val="left" w:pos="3119"/>
                                <w:tab w:val="left" w:pos="4536"/>
                                <w:tab w:val="left" w:pos="7088"/>
                                <w:tab w:val="left" w:pos="7938"/>
                                <w:tab w:val="left" w:pos="9781"/>
                                <w:tab w:val="left" w:pos="10915"/>
                              </w:tabs>
                              <w:ind w:left="102"/>
                              <w:rPr>
                                <w:rFonts w:ascii="Calibri" w:hAnsi="Calibri" w:cs="Calibri"/>
                                <w:color w:val="7F7F7F" w:themeColor="text1" w:themeTint="80"/>
                                <w:sz w:val="15"/>
                                <w:szCs w:val="15"/>
                                <w:lang w:val="id-ID"/>
                              </w:rPr>
                            </w:pPr>
                            <w:r w:rsidRPr="00175FFD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>Hari Raya Suci Hindu di Bali tahun 202</w:t>
                            </w:r>
                            <w:r w:rsidR="00BB4C7C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>7</w:t>
                            </w:r>
                            <w:r w:rsidR="009C3AFB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 xml:space="preserve"> </w:t>
                            </w:r>
                            <w:r w:rsidR="009C3AFB" w:rsidRPr="00A43B75">
                              <w:rPr>
                                <w:rFonts w:ascii="Calibri" w:hAnsi="Calibri" w:cs="Calibri"/>
                                <w:color w:val="FFFFFF" w:themeColor="background1"/>
                                <w:sz w:val="15"/>
                                <w:szCs w:val="15"/>
                                <w:lang w:val="id-ID"/>
                              </w:rPr>
                              <w:t xml:space="preserve">– </w:t>
                            </w:r>
                            <w:r w:rsidR="009C3AFB" w:rsidRPr="00A43B75">
                              <w:rPr>
                                <w:rFonts w:ascii="Calibri" w:hAnsi="Calibri" w:cs="Calibri"/>
                                <w:strike/>
                                <w:color w:val="FFFFFF" w:themeColor="background1"/>
                                <w:sz w:val="15"/>
                                <w:szCs w:val="15"/>
                                <w:lang w:val="id-ID"/>
                              </w:rPr>
                              <w:t>Surat Edaran Gubernur Bali</w:t>
                            </w:r>
                          </w:p>
                          <w:p w14:paraId="730BC674" w14:textId="77F37A25" w:rsidR="009D6AC0" w:rsidRPr="00957B54" w:rsidRDefault="00522AE1" w:rsidP="00C65BEA">
                            <w:pPr>
                              <w:tabs>
                                <w:tab w:val="left" w:pos="756"/>
                                <w:tab w:val="left" w:pos="2552"/>
                                <w:tab w:val="left" w:pos="3220"/>
                                <w:tab w:val="left" w:pos="4962"/>
                                <w:tab w:val="left" w:pos="5670"/>
                                <w:tab w:val="left" w:pos="7513"/>
                                <w:tab w:val="left" w:pos="8222"/>
                                <w:tab w:val="left" w:pos="8505"/>
                                <w:tab w:val="left" w:pos="10065"/>
                                <w:tab w:val="left" w:pos="10915"/>
                              </w:tabs>
                              <w:ind w:left="102"/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6</w:t>
                            </w:r>
                            <w:r w:rsidR="009D6AC0" w:rsidRPr="00957B5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 xml:space="preserve"> </w:t>
                            </w:r>
                            <w:r w:rsidR="00E26E7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Jan</w:t>
                            </w:r>
                            <w:r w:rsidR="00C9702C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uari</w:t>
                            </w:r>
                            <w:r w:rsidR="00E26E7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9D6AC0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>: Siwaratri</w:t>
                            </w:r>
                            <w:r w:rsidR="00E26E7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BD3A0A" w:rsidRPr="00957B5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2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2</w:t>
                            </w:r>
                            <w:r w:rsidR="00BD3A0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 xml:space="preserve"> Jan</w:t>
                            </w:r>
                            <w:r w:rsidR="00C9702C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uari</w:t>
                            </w:r>
                            <w:r w:rsidR="00BD3A0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BD3A0A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 xml:space="preserve">: </w:t>
                            </w:r>
                            <w:r w:rsidR="00C65BEA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>Penampahan</w:t>
                            </w:r>
                            <w:r w:rsidR="00BD3A0A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>Kuningan</w:t>
                            </w:r>
                            <w:r w:rsidR="00E26E7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9</w:t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 xml:space="preserve"> Mar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et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>: Ngembak Geni</w:t>
                            </w:r>
                            <w:r w:rsidR="00E26E7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11</w:t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 xml:space="preserve"> 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Agustus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>: Galungan</w:t>
                            </w:r>
                            <w:r w:rsidR="00BD3A0A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25 Desember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>: Saraswati</w:t>
                            </w:r>
                            <w:r w:rsidR="009D6AC0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9D6AC0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</w:p>
                          <w:p w14:paraId="25C93D03" w14:textId="588E5C25" w:rsidR="009D6AC0" w:rsidRPr="00957B54" w:rsidRDefault="008770B0" w:rsidP="00C65BEA">
                            <w:pPr>
                              <w:tabs>
                                <w:tab w:val="left" w:pos="756"/>
                                <w:tab w:val="left" w:pos="2552"/>
                                <w:tab w:val="left" w:pos="3220"/>
                                <w:tab w:val="left" w:pos="4962"/>
                                <w:tab w:val="left" w:pos="5670"/>
                                <w:tab w:val="left" w:pos="7513"/>
                                <w:tab w:val="left" w:pos="8222"/>
                                <w:tab w:val="left" w:pos="10065"/>
                                <w:tab w:val="left" w:pos="10915"/>
                              </w:tabs>
                              <w:ind w:left="102"/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12 Jan</w:t>
                            </w:r>
                            <w:r w:rsidR="00C9702C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uari</w:t>
                            </w:r>
                            <w:r w:rsidR="00E26E7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>: Penampahan Galungan</w:t>
                            </w:r>
                            <w:r w:rsidR="00E26E7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2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3 Januari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>: Kuningan</w:t>
                            </w:r>
                            <w:r w:rsidR="009D6AC0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29</w:t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 xml:space="preserve"> 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Mei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>: Saraswati</w:t>
                            </w:r>
                            <w:r w:rsidR="00E26E7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12</w:t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 xml:space="preserve"> 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Agustus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>: Umanis Galungan</w:t>
                            </w:r>
                            <w:r w:rsidR="009D6AC0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29 Desember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>: Pagerwesi</w:t>
                            </w:r>
                          </w:p>
                          <w:p w14:paraId="34367315" w14:textId="6AFB9056" w:rsidR="009D6AC0" w:rsidRDefault="008770B0" w:rsidP="00C65BEA">
                            <w:pPr>
                              <w:tabs>
                                <w:tab w:val="left" w:pos="756"/>
                                <w:tab w:val="left" w:pos="2552"/>
                                <w:tab w:val="left" w:pos="3220"/>
                                <w:tab w:val="left" w:pos="4962"/>
                                <w:tab w:val="left" w:pos="5670"/>
                                <w:tab w:val="left" w:pos="7513"/>
                                <w:tab w:val="left" w:pos="8222"/>
                                <w:tab w:val="left" w:pos="10065"/>
                                <w:tab w:val="left" w:pos="10915"/>
                              </w:tabs>
                              <w:ind w:left="102"/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</w:pPr>
                            <w:r w:rsidRPr="00957B5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1</w:t>
                            </w:r>
                            <w:r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3 Jan</w:t>
                            </w:r>
                            <w:r w:rsidR="00C9702C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uari</w:t>
                            </w:r>
                            <w:r w:rsidR="00E26E7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>: Galungan</w:t>
                            </w:r>
                            <w:r w:rsidR="00E26E7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7</w:t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 xml:space="preserve"> Mar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et</w:t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ab/>
                              <w:t>: Tawur Kesanga</w:t>
                            </w:r>
                            <w:r w:rsidR="009D6AC0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2</w:t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 xml:space="preserve"> 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Juni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>: Pagerwesi</w:t>
                            </w:r>
                            <w:r w:rsidR="00E26E7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20</w:t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 xml:space="preserve"> 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Agustus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 xml:space="preserve">: </w:t>
                            </w:r>
                            <w:r w:rsidR="00C65BEA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 xml:space="preserve">Penampahan </w:t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>Kuningan</w:t>
                            </w:r>
                            <w:r w:rsidR="00BC3325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9D6AC0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</w:p>
                          <w:p w14:paraId="7D4B6798" w14:textId="53709624" w:rsidR="00BD3A0A" w:rsidRPr="00957B54" w:rsidRDefault="00BD3A0A" w:rsidP="00C65BEA">
                            <w:pPr>
                              <w:tabs>
                                <w:tab w:val="left" w:pos="756"/>
                                <w:tab w:val="left" w:pos="2552"/>
                                <w:tab w:val="left" w:pos="3220"/>
                                <w:tab w:val="left" w:pos="4962"/>
                                <w:tab w:val="left" w:pos="5670"/>
                                <w:tab w:val="left" w:pos="7513"/>
                                <w:tab w:val="left" w:pos="8222"/>
                                <w:tab w:val="left" w:pos="10065"/>
                                <w:tab w:val="left" w:pos="10915"/>
                              </w:tabs>
                              <w:ind w:left="102"/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</w:pPr>
                            <w:r w:rsidRPr="00957B5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1</w:t>
                            </w:r>
                            <w:r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 xml:space="preserve">4 </w:t>
                            </w:r>
                            <w:r w:rsidR="00C9702C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Januari</w:t>
                            </w:r>
                            <w:r w:rsidR="00C9702C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>: Umanis Galungan</w:t>
                            </w:r>
                            <w:r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8</w:t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 xml:space="preserve"> Mar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et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>: Nyepi Caka 1948</w:t>
                            </w:r>
                            <w:r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10</w:t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 xml:space="preserve"> 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Agustus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>: Penampahan Galungan</w:t>
                            </w:r>
                            <w:r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21</w:t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 xml:space="preserve"> 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>Agustus</w:t>
                            </w:r>
                            <w:r w:rsidR="00C65BEA">
                              <w:rPr>
                                <w:rFonts w:ascii="Calibri" w:hAnsi="Calibri" w:cs="Calibri"/>
                                <w:color w:val="FF0000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 w:rsidRPr="00957B54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>: Kuningan</w:t>
                            </w:r>
                            <w:r w:rsidR="00C65BEA">
                              <w:rPr>
                                <w:rFonts w:ascii="Calibri" w:hAnsi="Calibri" w:cs="Calibri"/>
                                <w:color w:val="404040" w:themeColor="text1" w:themeTint="BF"/>
                                <w:sz w:val="15"/>
                                <w:szCs w:val="15"/>
                                <w:lang w:val="id-ID"/>
                              </w:rPr>
                              <w:tab/>
                            </w:r>
                            <w:r w:rsidR="00C65BEA" w:rsidRPr="006E0BF9">
                              <w:rPr>
                                <w:rFonts w:ascii="Calibri" w:hAnsi="Calibri" w:cs="Calibri"/>
                                <w:color w:val="FFC000"/>
                                <w:sz w:val="15"/>
                                <w:szCs w:val="15"/>
                                <w:lang w:val="id-ID"/>
                              </w:rPr>
                              <w:t>27 Mei</w:t>
                            </w:r>
                            <w:r w:rsidR="00C65BEA" w:rsidRPr="00BD3A0A">
                              <w:rPr>
                                <w:rFonts w:ascii="Calibri" w:hAnsi="Calibri" w:cs="Calibri"/>
                                <w:color w:val="7F7F7F" w:themeColor="text1" w:themeTint="80"/>
                                <w:sz w:val="15"/>
                                <w:szCs w:val="15"/>
                                <w:lang w:val="id-ID"/>
                              </w:rPr>
                              <w:t xml:space="preserve"> : Odalan Kantor UT Bali</w:t>
                            </w:r>
                          </w:p>
                          <w:p w14:paraId="27E9C20D" w14:textId="77777777" w:rsidR="009D6AC0" w:rsidRPr="00957B54" w:rsidRDefault="009D6AC0" w:rsidP="006E0BF9">
                            <w:pPr>
                              <w:tabs>
                                <w:tab w:val="left" w:pos="3220"/>
                                <w:tab w:val="left" w:pos="4678"/>
                                <w:tab w:val="left" w:pos="5387"/>
                                <w:tab w:val="left" w:pos="7230"/>
                                <w:tab w:val="left" w:pos="8080"/>
                              </w:tabs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58B40122" w14:textId="77777777" w:rsidR="006E0BF9" w:rsidRDefault="006E0B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38A5A7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5.8pt;margin-top:522.25pt;width:632pt;height:57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" filled="f" stroked="f" strokeweight=".5pt">
                <v:textbox>
                  <w:txbxContent>
                    <w:p w14:paraId="7EA09F4A" w14:textId="277B54D6" w:rsidR="009D6AC0" w:rsidRPr="00E11F96" w:rsidRDefault="009D6AC0" w:rsidP="009D6AC0">
                      <w:pPr>
                        <w:tabs>
                          <w:tab w:val="left" w:pos="851"/>
                          <w:tab w:val="left" w:pos="2410"/>
                          <w:tab w:val="left" w:pos="3119"/>
                          <w:tab w:val="left" w:pos="4536"/>
                          <w:tab w:val="left" w:pos="7088"/>
                          <w:tab w:val="left" w:pos="7938"/>
                          <w:tab w:val="left" w:pos="9781"/>
                          <w:tab w:val="left" w:pos="10915"/>
                        </w:tabs>
                        <w:ind w:left="102"/>
                        <w:rPr>
                          <w:rFonts w:ascii="Calibri" w:hAnsi="Calibri" w:cs="Calibri"/>
                          <w:color w:val="7F7F7F" w:themeColor="text1" w:themeTint="80"/>
                          <w:sz w:val="15"/>
                          <w:szCs w:val="15"/>
                          <w:lang w:val="id-ID"/>
                        </w:rPr>
                      </w:pPr>
                      <w:r w:rsidRPr="00175FFD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Hari Raya Suci Hindu di Bali tahun 202</w:t>
                      </w:r>
                      <w:r w:rsidR="00BB4C7C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7</w:t>
                      </w:r>
                      <w:r w:rsidR="009C3AFB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 xml:space="preserve"> </w:t>
                      </w:r>
                      <w:r w:rsidR="009C3AFB" w:rsidRPr="00A43B75">
                        <w:rPr>
                          <w:rFonts w:ascii="Calibri" w:hAnsi="Calibri" w:cs="Calibri"/>
                          <w:color w:val="FFFFFF" w:themeColor="background1"/>
                          <w:sz w:val="15"/>
                          <w:szCs w:val="15"/>
                          <w:lang w:val="id-ID"/>
                        </w:rPr>
                        <w:t xml:space="preserve">– </w:t>
                      </w:r>
                      <w:r w:rsidR="009C3AFB" w:rsidRPr="00A43B75">
                        <w:rPr>
                          <w:rFonts w:ascii="Calibri" w:hAnsi="Calibri" w:cs="Calibri"/>
                          <w:strike/>
                          <w:color w:val="FFFFFF" w:themeColor="background1"/>
                          <w:sz w:val="15"/>
                          <w:szCs w:val="15"/>
                          <w:lang w:val="id-ID"/>
                        </w:rPr>
                        <w:t>Surat Edaran Gubernur Bali</w:t>
                      </w:r>
                    </w:p>
                    <w:p w14:paraId="730BC674" w14:textId="77F37A25" w:rsidR="009D6AC0" w:rsidRPr="00957B54" w:rsidRDefault="00522AE1" w:rsidP="00C65BEA">
                      <w:pPr>
                        <w:tabs>
                          <w:tab w:val="left" w:pos="756"/>
                          <w:tab w:val="left" w:pos="2552"/>
                          <w:tab w:val="left" w:pos="3220"/>
                          <w:tab w:val="left" w:pos="4962"/>
                          <w:tab w:val="left" w:pos="5670"/>
                          <w:tab w:val="left" w:pos="7513"/>
                          <w:tab w:val="left" w:pos="8222"/>
                          <w:tab w:val="left" w:pos="8505"/>
                          <w:tab w:val="left" w:pos="10065"/>
                          <w:tab w:val="left" w:pos="10915"/>
                        </w:tabs>
                        <w:ind w:left="102"/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</w:pPr>
                      <w:r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6</w:t>
                      </w:r>
                      <w:r w:rsidR="009D6AC0" w:rsidRPr="00957B5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 xml:space="preserve"> </w:t>
                      </w:r>
                      <w:r w:rsidR="00E26E7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Jan</w:t>
                      </w:r>
                      <w:r w:rsidR="00C9702C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uari</w:t>
                      </w:r>
                      <w:r w:rsidR="00E26E7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ab/>
                      </w:r>
                      <w:r w:rsidR="009D6AC0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 xml:space="preserve">: </w:t>
                      </w:r>
                      <w:proofErr w:type="spellStart"/>
                      <w:r w:rsidR="009D6AC0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Siwaratri</w:t>
                      </w:r>
                      <w:proofErr w:type="spellEnd"/>
                      <w:r w:rsidR="00E26E7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ab/>
                      </w:r>
                      <w:r w:rsidR="00BD3A0A" w:rsidRPr="00957B5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2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2</w:t>
                      </w:r>
                      <w:r w:rsidR="00BD3A0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 xml:space="preserve"> Jan</w:t>
                      </w:r>
                      <w:r w:rsidR="00C9702C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uari</w:t>
                      </w:r>
                      <w:r w:rsidR="00BD3A0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ab/>
                      </w:r>
                      <w:r w:rsidR="00BD3A0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 xml:space="preserve">: </w:t>
                      </w:r>
                      <w:proofErr w:type="spellStart"/>
                      <w:r w:rsidR="00C65BEA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Penampahan</w:t>
                      </w:r>
                      <w:r w:rsidR="00BD3A0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Kuningan</w:t>
                      </w:r>
                      <w:proofErr w:type="spellEnd"/>
                      <w:r w:rsidR="00E26E7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9</w:t>
                      </w:r>
                      <w:r w:rsidR="00C65BEA" w:rsidRPr="00957B5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 xml:space="preserve"> Mar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et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 xml:space="preserve">: </w:t>
                      </w:r>
                      <w:proofErr w:type="spellStart"/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Ngembak</w:t>
                      </w:r>
                      <w:proofErr w:type="spellEnd"/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 xml:space="preserve"> Geni</w:t>
                      </w:r>
                      <w:r w:rsidR="00E26E7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11</w:t>
                      </w:r>
                      <w:r w:rsidR="00C65BEA" w:rsidRPr="00957B5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 xml:space="preserve"> 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Agustus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: Galungan</w:t>
                      </w:r>
                      <w:r w:rsidR="00BD3A0A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25 Desember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: Saraswati</w:t>
                      </w:r>
                      <w:r w:rsidR="009D6AC0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ab/>
                      </w:r>
                      <w:r w:rsidR="009D6AC0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ab/>
                      </w:r>
                    </w:p>
                    <w:p w14:paraId="25C93D03" w14:textId="588E5C25" w:rsidR="009D6AC0" w:rsidRPr="00957B54" w:rsidRDefault="008770B0" w:rsidP="00C65BEA">
                      <w:pPr>
                        <w:tabs>
                          <w:tab w:val="left" w:pos="756"/>
                          <w:tab w:val="left" w:pos="2552"/>
                          <w:tab w:val="left" w:pos="3220"/>
                          <w:tab w:val="left" w:pos="4962"/>
                          <w:tab w:val="left" w:pos="5670"/>
                          <w:tab w:val="left" w:pos="7513"/>
                          <w:tab w:val="left" w:pos="8222"/>
                          <w:tab w:val="left" w:pos="10065"/>
                          <w:tab w:val="left" w:pos="10915"/>
                        </w:tabs>
                        <w:ind w:left="102"/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</w:pPr>
                      <w:r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12 Jan</w:t>
                      </w:r>
                      <w:r w:rsidR="00C9702C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uari</w:t>
                      </w:r>
                      <w:r w:rsidR="00E26E7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ab/>
                      </w:r>
                      <w:r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 xml:space="preserve">: </w:t>
                      </w:r>
                      <w:proofErr w:type="spellStart"/>
                      <w:r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Penampahan</w:t>
                      </w:r>
                      <w:proofErr w:type="spellEnd"/>
                      <w:r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 xml:space="preserve"> Galungan</w:t>
                      </w:r>
                      <w:r w:rsidR="00E26E7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 w:rsidRPr="00957B5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2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3 Januari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: Kuningan</w:t>
                      </w:r>
                      <w:r w:rsidR="009D6AC0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29</w:t>
                      </w:r>
                      <w:r w:rsidR="00C65BEA" w:rsidRPr="00957B5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 xml:space="preserve"> 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Mei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: Saraswati</w:t>
                      </w:r>
                      <w:r w:rsidR="00E26E7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12</w:t>
                      </w:r>
                      <w:r w:rsidR="00C65BEA" w:rsidRPr="00957B5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 xml:space="preserve"> 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Agustus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 xml:space="preserve">: </w:t>
                      </w:r>
                      <w:proofErr w:type="spellStart"/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Umanis</w:t>
                      </w:r>
                      <w:proofErr w:type="spellEnd"/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 xml:space="preserve"> Galungan</w:t>
                      </w:r>
                      <w:r w:rsidR="009D6AC0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29 Desember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 xml:space="preserve">: </w:t>
                      </w:r>
                      <w:proofErr w:type="spellStart"/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Pagerwesi</w:t>
                      </w:r>
                      <w:proofErr w:type="spellEnd"/>
                    </w:p>
                    <w:p w14:paraId="34367315" w14:textId="6AFB9056" w:rsidR="009D6AC0" w:rsidRDefault="008770B0" w:rsidP="00C65BEA">
                      <w:pPr>
                        <w:tabs>
                          <w:tab w:val="left" w:pos="756"/>
                          <w:tab w:val="left" w:pos="2552"/>
                          <w:tab w:val="left" w:pos="3220"/>
                          <w:tab w:val="left" w:pos="4962"/>
                          <w:tab w:val="left" w:pos="5670"/>
                          <w:tab w:val="left" w:pos="7513"/>
                          <w:tab w:val="left" w:pos="8222"/>
                          <w:tab w:val="left" w:pos="10065"/>
                          <w:tab w:val="left" w:pos="10915"/>
                        </w:tabs>
                        <w:ind w:left="102"/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</w:pPr>
                      <w:r w:rsidRPr="00957B5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1</w:t>
                      </w:r>
                      <w:r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3 Jan</w:t>
                      </w:r>
                      <w:r w:rsidR="00C9702C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uari</w:t>
                      </w:r>
                      <w:r w:rsidR="00E26E7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ab/>
                      </w:r>
                      <w:r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: Galungan</w:t>
                      </w:r>
                      <w:r w:rsidR="00E26E7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7</w:t>
                      </w:r>
                      <w:r w:rsidR="00C65BEA" w:rsidRPr="00957B5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 xml:space="preserve"> Mar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et</w:t>
                      </w:r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ab/>
                        <w:t xml:space="preserve">: Tawur </w:t>
                      </w:r>
                      <w:proofErr w:type="spellStart"/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Kesanga</w:t>
                      </w:r>
                      <w:proofErr w:type="spellEnd"/>
                      <w:r w:rsidR="009D6AC0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2</w:t>
                      </w:r>
                      <w:r w:rsidR="00C65BEA" w:rsidRPr="00957B5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 xml:space="preserve"> 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Juni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 xml:space="preserve">: </w:t>
                      </w:r>
                      <w:proofErr w:type="spellStart"/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Pagerwesi</w:t>
                      </w:r>
                      <w:proofErr w:type="spellEnd"/>
                      <w:r w:rsidR="00E26E7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20</w:t>
                      </w:r>
                      <w:r w:rsidR="00C65BEA" w:rsidRPr="00957B5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 xml:space="preserve"> 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Agustus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 xml:space="preserve">: </w:t>
                      </w:r>
                      <w:proofErr w:type="spellStart"/>
                      <w:r w:rsidR="00C65BEA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Penampahan</w:t>
                      </w:r>
                      <w:proofErr w:type="spellEnd"/>
                      <w:r w:rsidR="00C65BEA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 xml:space="preserve"> </w:t>
                      </w:r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Kuningan</w:t>
                      </w:r>
                      <w:r w:rsidR="00BC3325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ab/>
                      </w:r>
                      <w:r w:rsidR="009D6AC0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ab/>
                      </w:r>
                    </w:p>
                    <w:p w14:paraId="7D4B6798" w14:textId="53709624" w:rsidR="00BD3A0A" w:rsidRPr="00957B54" w:rsidRDefault="00BD3A0A" w:rsidP="00C65BEA">
                      <w:pPr>
                        <w:tabs>
                          <w:tab w:val="left" w:pos="756"/>
                          <w:tab w:val="left" w:pos="2552"/>
                          <w:tab w:val="left" w:pos="3220"/>
                          <w:tab w:val="left" w:pos="4962"/>
                          <w:tab w:val="left" w:pos="5670"/>
                          <w:tab w:val="left" w:pos="7513"/>
                          <w:tab w:val="left" w:pos="8222"/>
                          <w:tab w:val="left" w:pos="10065"/>
                          <w:tab w:val="left" w:pos="10915"/>
                        </w:tabs>
                        <w:ind w:left="102"/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</w:pPr>
                      <w:r w:rsidRPr="00957B5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1</w:t>
                      </w:r>
                      <w:r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 xml:space="preserve">4 </w:t>
                      </w:r>
                      <w:r w:rsidR="00C9702C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Januari</w:t>
                      </w:r>
                      <w:r w:rsidR="00C9702C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ab/>
                      </w:r>
                      <w:r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 xml:space="preserve">: </w:t>
                      </w:r>
                      <w:proofErr w:type="spellStart"/>
                      <w:r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Umanis</w:t>
                      </w:r>
                      <w:proofErr w:type="spellEnd"/>
                      <w:r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 xml:space="preserve"> Galungan</w:t>
                      </w:r>
                      <w:r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8</w:t>
                      </w:r>
                      <w:r w:rsidR="00C65BEA" w:rsidRPr="00957B5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 xml:space="preserve"> Mar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et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 xml:space="preserve">: Nyepi </w:t>
                      </w:r>
                      <w:proofErr w:type="spellStart"/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Caka</w:t>
                      </w:r>
                      <w:proofErr w:type="spellEnd"/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 xml:space="preserve"> 1948</w:t>
                      </w:r>
                      <w:r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10</w:t>
                      </w:r>
                      <w:r w:rsidR="00C65BEA" w:rsidRPr="00957B5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 xml:space="preserve"> 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Agustus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 xml:space="preserve">: </w:t>
                      </w:r>
                      <w:proofErr w:type="spellStart"/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Penampahan</w:t>
                      </w:r>
                      <w:proofErr w:type="spellEnd"/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 xml:space="preserve"> Galungan</w:t>
                      </w:r>
                      <w:r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21</w:t>
                      </w:r>
                      <w:r w:rsidR="00C65BEA" w:rsidRPr="00957B54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 xml:space="preserve"> 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>Agustus</w:t>
                      </w:r>
                      <w:r w:rsidR="00C65BEA">
                        <w:rPr>
                          <w:rFonts w:ascii="Calibri" w:hAnsi="Calibri" w:cs="Calibri"/>
                          <w:color w:val="FF0000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 w:rsidRPr="00957B54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>: Kuningan</w:t>
                      </w:r>
                      <w:r w:rsidR="00C65BEA">
                        <w:rPr>
                          <w:rFonts w:ascii="Calibri" w:hAnsi="Calibri" w:cs="Calibri"/>
                          <w:color w:val="404040" w:themeColor="text1" w:themeTint="BF"/>
                          <w:sz w:val="15"/>
                          <w:szCs w:val="15"/>
                          <w:lang w:val="id-ID"/>
                        </w:rPr>
                        <w:tab/>
                      </w:r>
                      <w:r w:rsidR="00C65BEA" w:rsidRPr="006E0BF9">
                        <w:rPr>
                          <w:rFonts w:ascii="Calibri" w:hAnsi="Calibri" w:cs="Calibri"/>
                          <w:color w:val="FFC000"/>
                          <w:sz w:val="15"/>
                          <w:szCs w:val="15"/>
                          <w:lang w:val="id-ID"/>
                        </w:rPr>
                        <w:t>27 Mei</w:t>
                      </w:r>
                      <w:r w:rsidR="00C65BEA" w:rsidRPr="00BD3A0A">
                        <w:rPr>
                          <w:rFonts w:ascii="Calibri" w:hAnsi="Calibri" w:cs="Calibri"/>
                          <w:color w:val="7F7F7F" w:themeColor="text1" w:themeTint="80"/>
                          <w:sz w:val="15"/>
                          <w:szCs w:val="15"/>
                          <w:lang w:val="id-ID"/>
                        </w:rPr>
                        <w:t xml:space="preserve"> : Odalan Kantor UT Bali</w:t>
                      </w:r>
                    </w:p>
                    <w:p w14:paraId="27E9C20D" w14:textId="77777777" w:rsidR="009D6AC0" w:rsidRPr="00957B54" w:rsidRDefault="009D6AC0" w:rsidP="006E0BF9">
                      <w:pPr>
                        <w:tabs>
                          <w:tab w:val="left" w:pos="3220"/>
                          <w:tab w:val="left" w:pos="4678"/>
                          <w:tab w:val="left" w:pos="5387"/>
                          <w:tab w:val="left" w:pos="7230"/>
                          <w:tab w:val="left" w:pos="8080"/>
                        </w:tabs>
                        <w:rPr>
                          <w:sz w:val="15"/>
                          <w:szCs w:val="15"/>
                        </w:rPr>
                      </w:pPr>
                    </w:p>
                    <w:p w14:paraId="58B40122" w14:textId="77777777" w:rsidR="006E0BF9" w:rsidRDefault="006E0BF9"/>
                  </w:txbxContent>
                </v:textbox>
              </v:shape>
            </w:pict>
          </mc:Fallback>
        </mc:AlternateContent>
      </w:r>
      <w:r w:rsidR="00045D21" w:rsidRPr="00EC567D">
        <w:rPr>
          <w:rFonts w:ascii="Calibri" w:hAnsi="Calibri" w:cs="Calibri"/>
          <w:noProof/>
          <w:color w:val="404040" w:themeColor="text1" w:themeTint="BF"/>
          <w:sz w:val="36"/>
          <w:szCs w:val="36"/>
          <w:lang w:val="id-ID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1094C53" wp14:editId="4C56EC14">
                <wp:simplePos x="0" y="0"/>
                <wp:positionH relativeFrom="margin">
                  <wp:posOffset>192405</wp:posOffset>
                </wp:positionH>
                <wp:positionV relativeFrom="paragraph">
                  <wp:posOffset>253696</wp:posOffset>
                </wp:positionV>
                <wp:extent cx="9330055" cy="0"/>
                <wp:effectExtent l="0" t="0" r="17145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33005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667D3D" id="Straight Connector 1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.15pt,20pt" to="749.8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" strokecolor="#0070c0" strokeweight=".5pt">
                <v:stroke joinstyle="miter"/>
                <w10:wrap anchorx="margin"/>
              </v:line>
            </w:pict>
          </mc:Fallback>
        </mc:AlternateContent>
      </w:r>
      <w:r w:rsidR="008D6CCE" w:rsidRPr="00EC567D">
        <w:rPr>
          <w:noProof/>
          <w:color w:val="262626" w:themeColor="text1" w:themeTint="D9"/>
          <w:sz w:val="36"/>
          <w:szCs w:val="36"/>
          <w:lang w:val="id-ID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B3F7194" wp14:editId="7091BF6D">
                <wp:simplePos x="0" y="0"/>
                <wp:positionH relativeFrom="column">
                  <wp:posOffset>-1858016985</wp:posOffset>
                </wp:positionH>
                <wp:positionV relativeFrom="paragraph">
                  <wp:posOffset>-175094688</wp:posOffset>
                </wp:positionV>
                <wp:extent cx="179705" cy="179705"/>
                <wp:effectExtent l="0" t="0" r="0" b="0"/>
                <wp:wrapNone/>
                <wp:docPr id="35066852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A855B5" id="Oval 4" o:spid="_x0000_s1026" style="position:absolute;margin-left:-146300.55pt;margin-top:-13787pt;width:14.15pt;height:14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" filled="f" stroked="f" strokeweight=".5pt">
                <v:stroke joinstyle="miter"/>
              </v:oval>
            </w:pict>
          </mc:Fallback>
        </mc:AlternateContent>
      </w:r>
      <w:r w:rsidR="00151196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>Kalender 202</w:t>
      </w:r>
      <w:r w:rsidR="00D27AFF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>7</w:t>
      </w:r>
      <w:r w:rsidR="00151196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 xml:space="preserve"> </w:t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hyperlink r:id="rId10" w:history="1">
        <w:r w:rsidR="00844772" w:rsidRPr="00EC567D">
          <w:rPr>
            <w:rStyle w:val="Hyperlink"/>
            <w:rFonts w:ascii="Calibri" w:hAnsi="Calibri" w:cs="Calibri"/>
            <w:color w:val="FFFFFF" w:themeColor="background1"/>
            <w:sz w:val="36"/>
            <w:szCs w:val="36"/>
            <w:u w:val="none"/>
            <w:lang w:val="id-ID"/>
          </w:rPr>
          <w:t>bagus.staff.ut.ac.id</w:t>
        </w:r>
      </w:hyperlink>
    </w:p>
    <w:sectPr w:rsidR="00ED62ED" w:rsidRPr="00045D21" w:rsidSect="00C87CF4">
      <w:footerReference w:type="default" r:id="rId11"/>
      <w:pgSz w:w="16838" w:h="11906" w:orient="landscape" w:code="9"/>
      <w:pgMar w:top="192" w:right="851" w:bottom="720" w:left="710" w:header="262" w:footer="2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3D08EE" w14:textId="77777777" w:rsidR="006E7CCE" w:rsidRDefault="006E7CCE">
      <w:r>
        <w:separator/>
      </w:r>
    </w:p>
  </w:endnote>
  <w:endnote w:type="continuationSeparator" w:id="0">
    <w:p w14:paraId="01890CAC" w14:textId="77777777" w:rsidR="006E7CCE" w:rsidRDefault="006E7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3829BF" w14:textId="08FE4FEB" w:rsidR="0016376A" w:rsidRDefault="001900C1">
    <w:pPr>
      <w:pStyle w:val="Footer"/>
    </w:pPr>
    <w:r w:rsidRPr="00322B6C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6B34257" wp14:editId="6F7B1905">
              <wp:simplePos x="0" y="0"/>
              <wp:positionH relativeFrom="page">
                <wp:posOffset>8830310</wp:posOffset>
              </wp:positionH>
              <wp:positionV relativeFrom="paragraph">
                <wp:posOffset>-147955</wp:posOffset>
              </wp:positionV>
              <wp:extent cx="1343025" cy="279400"/>
              <wp:effectExtent l="0" t="0" r="0" b="0"/>
              <wp:wrapNone/>
              <wp:docPr id="8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3025" cy="279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E247C0" w14:textId="2372281B" w:rsidR="0016376A" w:rsidRPr="00B968D3" w:rsidRDefault="0016376A" w:rsidP="00322B6C">
                          <w:pPr>
                            <w:jc w:val="center"/>
                            <w:rPr>
                              <w:rFonts w:ascii="Calibri" w:hAnsi="Calibri" w:cs="Calibri"/>
                              <w:color w:val="F2F2F2" w:themeColor="background1" w:themeShade="F2"/>
                              <w:sz w:val="28"/>
                            </w:rPr>
                          </w:pPr>
                          <w:hyperlink r:id="rId1" w:history="1">
                            <w:r w:rsidRPr="00B968D3">
                              <w:rPr>
                                <w:rStyle w:val="BalloonTextChar"/>
                                <w:rFonts w:ascii="Calibri" w:hAnsi="Calibri" w:cs="Calibri"/>
                                <w:color w:val="F2F2F2" w:themeColor="background1" w:themeShade="F2"/>
                                <w:sz w:val="28"/>
                              </w:rPr>
                              <w:t>www.ut.ac.id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B3425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695.3pt;margin-top:-11.65pt;width:105.75pt;height:2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" filled="f" stroked="f">
              <v:textbox>
                <w:txbxContent>
                  <w:p w14:paraId="44E247C0" w14:textId="2372281B" w:rsidR="0016376A" w:rsidRPr="00B968D3" w:rsidRDefault="0016376A" w:rsidP="00322B6C">
                    <w:pPr>
                      <w:jc w:val="center"/>
                      <w:rPr>
                        <w:rFonts w:ascii="Calibri" w:hAnsi="Calibri" w:cs="Calibri"/>
                        <w:color w:val="F2F2F2" w:themeColor="background1" w:themeShade="F2"/>
                        <w:sz w:val="28"/>
                      </w:rPr>
                    </w:pPr>
                    <w:hyperlink r:id="rId2" w:history="1">
                      <w:r w:rsidRPr="00B968D3">
                        <w:rPr>
                          <w:rStyle w:val="BalloonTextChar"/>
                          <w:rFonts w:ascii="Calibri" w:hAnsi="Calibri" w:cs="Calibri"/>
                          <w:color w:val="F2F2F2" w:themeColor="background1" w:themeShade="F2"/>
                          <w:sz w:val="28"/>
                        </w:rPr>
                        <w:t>www.ut.ac.id</w:t>
                      </w:r>
                    </w:hyperlink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C8B892" w14:textId="77777777" w:rsidR="006E7CCE" w:rsidRDefault="006E7CCE">
      <w:r>
        <w:separator/>
      </w:r>
    </w:p>
  </w:footnote>
  <w:footnote w:type="continuationSeparator" w:id="0">
    <w:p w14:paraId="72742372" w14:textId="77777777" w:rsidR="006E7CCE" w:rsidRDefault="006E7CCE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attachedTemplate r:id="rId1"/>
  <w:defaultTabStop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1C5"/>
    <w:rsid w:val="00010816"/>
    <w:rsid w:val="000125C2"/>
    <w:rsid w:val="00012D55"/>
    <w:rsid w:val="00015369"/>
    <w:rsid w:val="00016008"/>
    <w:rsid w:val="0002214E"/>
    <w:rsid w:val="00023A53"/>
    <w:rsid w:val="000260D0"/>
    <w:rsid w:val="0002740B"/>
    <w:rsid w:val="000320FC"/>
    <w:rsid w:val="00034864"/>
    <w:rsid w:val="000353EC"/>
    <w:rsid w:val="00035A54"/>
    <w:rsid w:val="00037B60"/>
    <w:rsid w:val="000429D2"/>
    <w:rsid w:val="00042B38"/>
    <w:rsid w:val="00045D21"/>
    <w:rsid w:val="000509C4"/>
    <w:rsid w:val="00056960"/>
    <w:rsid w:val="00062BC0"/>
    <w:rsid w:val="00065136"/>
    <w:rsid w:val="00065421"/>
    <w:rsid w:val="00067940"/>
    <w:rsid w:val="000814FC"/>
    <w:rsid w:val="00086351"/>
    <w:rsid w:val="00086610"/>
    <w:rsid w:val="000916AB"/>
    <w:rsid w:val="00093DAF"/>
    <w:rsid w:val="000942AB"/>
    <w:rsid w:val="000A40EF"/>
    <w:rsid w:val="000A4F1F"/>
    <w:rsid w:val="000B1FFE"/>
    <w:rsid w:val="000B20B3"/>
    <w:rsid w:val="000B3921"/>
    <w:rsid w:val="000B5C5A"/>
    <w:rsid w:val="000C0112"/>
    <w:rsid w:val="000C0F36"/>
    <w:rsid w:val="000C1314"/>
    <w:rsid w:val="000C4B84"/>
    <w:rsid w:val="000D1B29"/>
    <w:rsid w:val="000D24C7"/>
    <w:rsid w:val="000D28E8"/>
    <w:rsid w:val="000D2D54"/>
    <w:rsid w:val="000D598D"/>
    <w:rsid w:val="000E48F8"/>
    <w:rsid w:val="000E59A3"/>
    <w:rsid w:val="000F020B"/>
    <w:rsid w:val="000F0C0C"/>
    <w:rsid w:val="000F1DED"/>
    <w:rsid w:val="000F2EC6"/>
    <w:rsid w:val="000F578F"/>
    <w:rsid w:val="000F6846"/>
    <w:rsid w:val="000F75CC"/>
    <w:rsid w:val="0010006F"/>
    <w:rsid w:val="00101D1C"/>
    <w:rsid w:val="00106684"/>
    <w:rsid w:val="00111D60"/>
    <w:rsid w:val="00115F2A"/>
    <w:rsid w:val="001165FD"/>
    <w:rsid w:val="00117917"/>
    <w:rsid w:val="00123009"/>
    <w:rsid w:val="001271A1"/>
    <w:rsid w:val="0012751E"/>
    <w:rsid w:val="00127C39"/>
    <w:rsid w:val="0013134C"/>
    <w:rsid w:val="00134B03"/>
    <w:rsid w:val="00135B74"/>
    <w:rsid w:val="00137D8C"/>
    <w:rsid w:val="00145C07"/>
    <w:rsid w:val="00151196"/>
    <w:rsid w:val="00151A09"/>
    <w:rsid w:val="001522D5"/>
    <w:rsid w:val="00153C4B"/>
    <w:rsid w:val="0015416B"/>
    <w:rsid w:val="00157D33"/>
    <w:rsid w:val="0016376A"/>
    <w:rsid w:val="00165A69"/>
    <w:rsid w:val="00170BF6"/>
    <w:rsid w:val="00174A1E"/>
    <w:rsid w:val="00175FFD"/>
    <w:rsid w:val="001772B9"/>
    <w:rsid w:val="001811CF"/>
    <w:rsid w:val="00183B15"/>
    <w:rsid w:val="001900C1"/>
    <w:rsid w:val="00192D03"/>
    <w:rsid w:val="00193D24"/>
    <w:rsid w:val="00193D92"/>
    <w:rsid w:val="00196611"/>
    <w:rsid w:val="001A178E"/>
    <w:rsid w:val="001A5EB2"/>
    <w:rsid w:val="001B0995"/>
    <w:rsid w:val="001B48C1"/>
    <w:rsid w:val="001C2011"/>
    <w:rsid w:val="001C2DFF"/>
    <w:rsid w:val="001C3637"/>
    <w:rsid w:val="001C49BD"/>
    <w:rsid w:val="001C4C2F"/>
    <w:rsid w:val="001D1111"/>
    <w:rsid w:val="001D463B"/>
    <w:rsid w:val="001D5D70"/>
    <w:rsid w:val="001D7C6B"/>
    <w:rsid w:val="001E0B4F"/>
    <w:rsid w:val="001E4795"/>
    <w:rsid w:val="001E6C9F"/>
    <w:rsid w:val="001F1CC3"/>
    <w:rsid w:val="001F1F29"/>
    <w:rsid w:val="001F4950"/>
    <w:rsid w:val="001F7A05"/>
    <w:rsid w:val="001F7BF6"/>
    <w:rsid w:val="00206492"/>
    <w:rsid w:val="00210F02"/>
    <w:rsid w:val="00213F8D"/>
    <w:rsid w:val="0021439B"/>
    <w:rsid w:val="002154AA"/>
    <w:rsid w:val="0021599B"/>
    <w:rsid w:val="0022127C"/>
    <w:rsid w:val="00225033"/>
    <w:rsid w:val="0022726E"/>
    <w:rsid w:val="00230E35"/>
    <w:rsid w:val="002313E3"/>
    <w:rsid w:val="00232D12"/>
    <w:rsid w:val="00233B67"/>
    <w:rsid w:val="002353E5"/>
    <w:rsid w:val="002379BE"/>
    <w:rsid w:val="002406C6"/>
    <w:rsid w:val="002413D8"/>
    <w:rsid w:val="002435B3"/>
    <w:rsid w:val="00243D15"/>
    <w:rsid w:val="002454BF"/>
    <w:rsid w:val="002466E6"/>
    <w:rsid w:val="0025510D"/>
    <w:rsid w:val="002553AC"/>
    <w:rsid w:val="00257221"/>
    <w:rsid w:val="0025726B"/>
    <w:rsid w:val="0026404E"/>
    <w:rsid w:val="0026763A"/>
    <w:rsid w:val="00271B02"/>
    <w:rsid w:val="00274A3F"/>
    <w:rsid w:val="00275735"/>
    <w:rsid w:val="002768E0"/>
    <w:rsid w:val="00280333"/>
    <w:rsid w:val="00284148"/>
    <w:rsid w:val="0028563F"/>
    <w:rsid w:val="00290585"/>
    <w:rsid w:val="00292916"/>
    <w:rsid w:val="002951CE"/>
    <w:rsid w:val="002963C8"/>
    <w:rsid w:val="00297EA2"/>
    <w:rsid w:val="002B0B25"/>
    <w:rsid w:val="002C5C8A"/>
    <w:rsid w:val="002C6231"/>
    <w:rsid w:val="002D1D78"/>
    <w:rsid w:val="002D462E"/>
    <w:rsid w:val="002D5C10"/>
    <w:rsid w:val="002D6A2F"/>
    <w:rsid w:val="002E263D"/>
    <w:rsid w:val="002E3211"/>
    <w:rsid w:val="002E49A8"/>
    <w:rsid w:val="002E5453"/>
    <w:rsid w:val="002E5F30"/>
    <w:rsid w:val="002F2A39"/>
    <w:rsid w:val="002F2F1A"/>
    <w:rsid w:val="002F48F5"/>
    <w:rsid w:val="002F70AC"/>
    <w:rsid w:val="003031B5"/>
    <w:rsid w:val="00303523"/>
    <w:rsid w:val="00305950"/>
    <w:rsid w:val="0031625D"/>
    <w:rsid w:val="003178D1"/>
    <w:rsid w:val="00320C8F"/>
    <w:rsid w:val="00322B6C"/>
    <w:rsid w:val="0032458E"/>
    <w:rsid w:val="003262B6"/>
    <w:rsid w:val="00326388"/>
    <w:rsid w:val="0033288E"/>
    <w:rsid w:val="0033562D"/>
    <w:rsid w:val="00336399"/>
    <w:rsid w:val="003436D2"/>
    <w:rsid w:val="00344E67"/>
    <w:rsid w:val="003451C3"/>
    <w:rsid w:val="00350ADE"/>
    <w:rsid w:val="003531AB"/>
    <w:rsid w:val="003679B3"/>
    <w:rsid w:val="00377485"/>
    <w:rsid w:val="00380AFA"/>
    <w:rsid w:val="0038110D"/>
    <w:rsid w:val="0038279D"/>
    <w:rsid w:val="00390090"/>
    <w:rsid w:val="00390505"/>
    <w:rsid w:val="003A05FF"/>
    <w:rsid w:val="003A0BCC"/>
    <w:rsid w:val="003A1A6A"/>
    <w:rsid w:val="003A444B"/>
    <w:rsid w:val="003A5E4E"/>
    <w:rsid w:val="003A62A2"/>
    <w:rsid w:val="003B60E0"/>
    <w:rsid w:val="003B6659"/>
    <w:rsid w:val="003B6F6A"/>
    <w:rsid w:val="003C0A65"/>
    <w:rsid w:val="003C364F"/>
    <w:rsid w:val="003C4F02"/>
    <w:rsid w:val="003C5E12"/>
    <w:rsid w:val="003C7F6C"/>
    <w:rsid w:val="003D18C5"/>
    <w:rsid w:val="003D1C5F"/>
    <w:rsid w:val="003D2B9E"/>
    <w:rsid w:val="003D628A"/>
    <w:rsid w:val="003D75D0"/>
    <w:rsid w:val="003E3267"/>
    <w:rsid w:val="003E3492"/>
    <w:rsid w:val="003E570E"/>
    <w:rsid w:val="003F6004"/>
    <w:rsid w:val="003F7854"/>
    <w:rsid w:val="00401230"/>
    <w:rsid w:val="00401968"/>
    <w:rsid w:val="00401D30"/>
    <w:rsid w:val="004029DC"/>
    <w:rsid w:val="00404D6B"/>
    <w:rsid w:val="00405D20"/>
    <w:rsid w:val="00405DE3"/>
    <w:rsid w:val="00412302"/>
    <w:rsid w:val="00417A11"/>
    <w:rsid w:val="00420330"/>
    <w:rsid w:val="00426710"/>
    <w:rsid w:val="00426FC2"/>
    <w:rsid w:val="0042737B"/>
    <w:rsid w:val="004275D6"/>
    <w:rsid w:val="00431FFB"/>
    <w:rsid w:val="004357E3"/>
    <w:rsid w:val="00437843"/>
    <w:rsid w:val="00437924"/>
    <w:rsid w:val="00437AD3"/>
    <w:rsid w:val="00437DF1"/>
    <w:rsid w:val="00440835"/>
    <w:rsid w:val="00442F43"/>
    <w:rsid w:val="00444A85"/>
    <w:rsid w:val="00445BD2"/>
    <w:rsid w:val="004469CC"/>
    <w:rsid w:val="0045000E"/>
    <w:rsid w:val="00450618"/>
    <w:rsid w:val="00452C5F"/>
    <w:rsid w:val="00452D6D"/>
    <w:rsid w:val="0045709D"/>
    <w:rsid w:val="00462571"/>
    <w:rsid w:val="00463B67"/>
    <w:rsid w:val="00465616"/>
    <w:rsid w:val="00467938"/>
    <w:rsid w:val="00467FD3"/>
    <w:rsid w:val="00471E93"/>
    <w:rsid w:val="00473EE1"/>
    <w:rsid w:val="004747EE"/>
    <w:rsid w:val="004844EC"/>
    <w:rsid w:val="00487D49"/>
    <w:rsid w:val="00493AB9"/>
    <w:rsid w:val="0049636B"/>
    <w:rsid w:val="004A20FA"/>
    <w:rsid w:val="004A6470"/>
    <w:rsid w:val="004A6EF8"/>
    <w:rsid w:val="004B67DA"/>
    <w:rsid w:val="004B7527"/>
    <w:rsid w:val="004C2B0D"/>
    <w:rsid w:val="004C3F1D"/>
    <w:rsid w:val="004D08D6"/>
    <w:rsid w:val="004D3267"/>
    <w:rsid w:val="004D3E55"/>
    <w:rsid w:val="004E06B1"/>
    <w:rsid w:val="004E316B"/>
    <w:rsid w:val="004E6E3B"/>
    <w:rsid w:val="004F042B"/>
    <w:rsid w:val="004F107A"/>
    <w:rsid w:val="004F4334"/>
    <w:rsid w:val="004F6E31"/>
    <w:rsid w:val="0050145D"/>
    <w:rsid w:val="00504661"/>
    <w:rsid w:val="00506207"/>
    <w:rsid w:val="00507095"/>
    <w:rsid w:val="0050767D"/>
    <w:rsid w:val="00510B22"/>
    <w:rsid w:val="005115F9"/>
    <w:rsid w:val="005204FC"/>
    <w:rsid w:val="00520639"/>
    <w:rsid w:val="00520F53"/>
    <w:rsid w:val="00522AE1"/>
    <w:rsid w:val="0052394B"/>
    <w:rsid w:val="00524D4B"/>
    <w:rsid w:val="00525278"/>
    <w:rsid w:val="00526399"/>
    <w:rsid w:val="00542500"/>
    <w:rsid w:val="00545231"/>
    <w:rsid w:val="005465E3"/>
    <w:rsid w:val="00550A36"/>
    <w:rsid w:val="00551B4A"/>
    <w:rsid w:val="00555D04"/>
    <w:rsid w:val="005561F2"/>
    <w:rsid w:val="00562E1B"/>
    <w:rsid w:val="0056357D"/>
    <w:rsid w:val="00563616"/>
    <w:rsid w:val="00565465"/>
    <w:rsid w:val="00565F2A"/>
    <w:rsid w:val="005715F0"/>
    <w:rsid w:val="00573E11"/>
    <w:rsid w:val="00584E04"/>
    <w:rsid w:val="005858AF"/>
    <w:rsid w:val="00586160"/>
    <w:rsid w:val="00590507"/>
    <w:rsid w:val="005A7AAD"/>
    <w:rsid w:val="005B0078"/>
    <w:rsid w:val="005B062F"/>
    <w:rsid w:val="005C1977"/>
    <w:rsid w:val="005C3BCE"/>
    <w:rsid w:val="005D01A4"/>
    <w:rsid w:val="005D1708"/>
    <w:rsid w:val="005D273A"/>
    <w:rsid w:val="005D2A9E"/>
    <w:rsid w:val="005D52A5"/>
    <w:rsid w:val="005F0D89"/>
    <w:rsid w:val="005F171B"/>
    <w:rsid w:val="005F4378"/>
    <w:rsid w:val="006128B8"/>
    <w:rsid w:val="0061360A"/>
    <w:rsid w:val="00614142"/>
    <w:rsid w:val="006223A8"/>
    <w:rsid w:val="006246BD"/>
    <w:rsid w:val="00626691"/>
    <w:rsid w:val="00627286"/>
    <w:rsid w:val="00631283"/>
    <w:rsid w:val="006315C8"/>
    <w:rsid w:val="00641306"/>
    <w:rsid w:val="00641940"/>
    <w:rsid w:val="00641EF0"/>
    <w:rsid w:val="006449C9"/>
    <w:rsid w:val="006477E8"/>
    <w:rsid w:val="0065030B"/>
    <w:rsid w:val="00654197"/>
    <w:rsid w:val="00655F26"/>
    <w:rsid w:val="00657464"/>
    <w:rsid w:val="00662CBD"/>
    <w:rsid w:val="00667AA4"/>
    <w:rsid w:val="0067016E"/>
    <w:rsid w:val="0067424E"/>
    <w:rsid w:val="00680447"/>
    <w:rsid w:val="006807AB"/>
    <w:rsid w:val="00692734"/>
    <w:rsid w:val="00694BC9"/>
    <w:rsid w:val="00695F53"/>
    <w:rsid w:val="00696F37"/>
    <w:rsid w:val="006A55EC"/>
    <w:rsid w:val="006A58B3"/>
    <w:rsid w:val="006A5D07"/>
    <w:rsid w:val="006A639C"/>
    <w:rsid w:val="006A7F8C"/>
    <w:rsid w:val="006B5F04"/>
    <w:rsid w:val="006C4513"/>
    <w:rsid w:val="006C5D3A"/>
    <w:rsid w:val="006C7803"/>
    <w:rsid w:val="006D243A"/>
    <w:rsid w:val="006D249C"/>
    <w:rsid w:val="006D38BF"/>
    <w:rsid w:val="006D3E34"/>
    <w:rsid w:val="006D5406"/>
    <w:rsid w:val="006D796B"/>
    <w:rsid w:val="006E0BF9"/>
    <w:rsid w:val="006E217B"/>
    <w:rsid w:val="006E3500"/>
    <w:rsid w:val="006E483E"/>
    <w:rsid w:val="006E7CCE"/>
    <w:rsid w:val="006F1F27"/>
    <w:rsid w:val="006F2B4D"/>
    <w:rsid w:val="006F3058"/>
    <w:rsid w:val="006F622C"/>
    <w:rsid w:val="006F74B5"/>
    <w:rsid w:val="006F7643"/>
    <w:rsid w:val="0070412F"/>
    <w:rsid w:val="00706E53"/>
    <w:rsid w:val="00706E95"/>
    <w:rsid w:val="00710DFD"/>
    <w:rsid w:val="007120D4"/>
    <w:rsid w:val="007134D6"/>
    <w:rsid w:val="007142D6"/>
    <w:rsid w:val="00717D9E"/>
    <w:rsid w:val="0072239C"/>
    <w:rsid w:val="00722ADC"/>
    <w:rsid w:val="007232CD"/>
    <w:rsid w:val="007254DB"/>
    <w:rsid w:val="007254F5"/>
    <w:rsid w:val="00726E15"/>
    <w:rsid w:val="00731B92"/>
    <w:rsid w:val="007351D8"/>
    <w:rsid w:val="00741919"/>
    <w:rsid w:val="00745D92"/>
    <w:rsid w:val="00747842"/>
    <w:rsid w:val="00751524"/>
    <w:rsid w:val="00751FAC"/>
    <w:rsid w:val="0075310B"/>
    <w:rsid w:val="00754A15"/>
    <w:rsid w:val="007612D4"/>
    <w:rsid w:val="0076266D"/>
    <w:rsid w:val="00763883"/>
    <w:rsid w:val="00763AC9"/>
    <w:rsid w:val="007651EA"/>
    <w:rsid w:val="007675A6"/>
    <w:rsid w:val="007711C7"/>
    <w:rsid w:val="00772118"/>
    <w:rsid w:val="00777391"/>
    <w:rsid w:val="00781A7A"/>
    <w:rsid w:val="007838CC"/>
    <w:rsid w:val="00784A2D"/>
    <w:rsid w:val="0079146D"/>
    <w:rsid w:val="00794D73"/>
    <w:rsid w:val="007A4A8E"/>
    <w:rsid w:val="007A4B63"/>
    <w:rsid w:val="007A7AEC"/>
    <w:rsid w:val="007B06F6"/>
    <w:rsid w:val="007B0F72"/>
    <w:rsid w:val="007B0F8E"/>
    <w:rsid w:val="007B3A66"/>
    <w:rsid w:val="007B6986"/>
    <w:rsid w:val="007C1322"/>
    <w:rsid w:val="007C426B"/>
    <w:rsid w:val="007C6A00"/>
    <w:rsid w:val="007C7184"/>
    <w:rsid w:val="007D3E3C"/>
    <w:rsid w:val="007E124A"/>
    <w:rsid w:val="007E3D98"/>
    <w:rsid w:val="007E673A"/>
    <w:rsid w:val="007E79B2"/>
    <w:rsid w:val="007F7548"/>
    <w:rsid w:val="00801F4A"/>
    <w:rsid w:val="0080254A"/>
    <w:rsid w:val="00803907"/>
    <w:rsid w:val="00805C5A"/>
    <w:rsid w:val="00813BF6"/>
    <w:rsid w:val="008171D2"/>
    <w:rsid w:val="00824EDF"/>
    <w:rsid w:val="008259D0"/>
    <w:rsid w:val="00825FEF"/>
    <w:rsid w:val="00826665"/>
    <w:rsid w:val="008339FF"/>
    <w:rsid w:val="0083408B"/>
    <w:rsid w:val="0083482C"/>
    <w:rsid w:val="00844772"/>
    <w:rsid w:val="008469E4"/>
    <w:rsid w:val="00850C24"/>
    <w:rsid w:val="00855CB6"/>
    <w:rsid w:val="00856CE6"/>
    <w:rsid w:val="00860E6F"/>
    <w:rsid w:val="008618DB"/>
    <w:rsid w:val="00864254"/>
    <w:rsid w:val="008659F6"/>
    <w:rsid w:val="008673CC"/>
    <w:rsid w:val="00870295"/>
    <w:rsid w:val="008722EF"/>
    <w:rsid w:val="00873AA9"/>
    <w:rsid w:val="008770B0"/>
    <w:rsid w:val="00880992"/>
    <w:rsid w:val="00882FBB"/>
    <w:rsid w:val="00883141"/>
    <w:rsid w:val="008835BB"/>
    <w:rsid w:val="00884BCC"/>
    <w:rsid w:val="008850EE"/>
    <w:rsid w:val="008853C5"/>
    <w:rsid w:val="0088665E"/>
    <w:rsid w:val="00892175"/>
    <w:rsid w:val="00892BCD"/>
    <w:rsid w:val="00892D03"/>
    <w:rsid w:val="0089462C"/>
    <w:rsid w:val="008A0026"/>
    <w:rsid w:val="008A2AB9"/>
    <w:rsid w:val="008B22D2"/>
    <w:rsid w:val="008B2B8B"/>
    <w:rsid w:val="008B3227"/>
    <w:rsid w:val="008B588A"/>
    <w:rsid w:val="008C1371"/>
    <w:rsid w:val="008C35E6"/>
    <w:rsid w:val="008C424E"/>
    <w:rsid w:val="008C50A4"/>
    <w:rsid w:val="008D6CCE"/>
    <w:rsid w:val="008D7318"/>
    <w:rsid w:val="008D7CAF"/>
    <w:rsid w:val="008E2C95"/>
    <w:rsid w:val="008F025A"/>
    <w:rsid w:val="008F02D4"/>
    <w:rsid w:val="008F17D4"/>
    <w:rsid w:val="008F4A45"/>
    <w:rsid w:val="008F61E5"/>
    <w:rsid w:val="00900ED8"/>
    <w:rsid w:val="00906D25"/>
    <w:rsid w:val="00907424"/>
    <w:rsid w:val="00913933"/>
    <w:rsid w:val="009208FE"/>
    <w:rsid w:val="00924BAF"/>
    <w:rsid w:val="009303A2"/>
    <w:rsid w:val="00930FE3"/>
    <w:rsid w:val="00950AA6"/>
    <w:rsid w:val="00951ECB"/>
    <w:rsid w:val="00953862"/>
    <w:rsid w:val="00953EC2"/>
    <w:rsid w:val="00957B54"/>
    <w:rsid w:val="00962EC9"/>
    <w:rsid w:val="00966E9E"/>
    <w:rsid w:val="00975B55"/>
    <w:rsid w:val="009821C5"/>
    <w:rsid w:val="0098641A"/>
    <w:rsid w:val="009864AA"/>
    <w:rsid w:val="00986A30"/>
    <w:rsid w:val="00987328"/>
    <w:rsid w:val="009876D7"/>
    <w:rsid w:val="009902BD"/>
    <w:rsid w:val="009918A3"/>
    <w:rsid w:val="0099377C"/>
    <w:rsid w:val="00994BF5"/>
    <w:rsid w:val="009A0973"/>
    <w:rsid w:val="009A0D3F"/>
    <w:rsid w:val="009A7C8F"/>
    <w:rsid w:val="009B2742"/>
    <w:rsid w:val="009C2EA6"/>
    <w:rsid w:val="009C3AFB"/>
    <w:rsid w:val="009D0242"/>
    <w:rsid w:val="009D43FE"/>
    <w:rsid w:val="009D6AC0"/>
    <w:rsid w:val="009E7AAA"/>
    <w:rsid w:val="009F22D2"/>
    <w:rsid w:val="00A01581"/>
    <w:rsid w:val="00A11441"/>
    <w:rsid w:val="00A11B53"/>
    <w:rsid w:val="00A12723"/>
    <w:rsid w:val="00A1439B"/>
    <w:rsid w:val="00A16A92"/>
    <w:rsid w:val="00A17018"/>
    <w:rsid w:val="00A172DF"/>
    <w:rsid w:val="00A202A6"/>
    <w:rsid w:val="00A21C76"/>
    <w:rsid w:val="00A23DD4"/>
    <w:rsid w:val="00A24D30"/>
    <w:rsid w:val="00A3155D"/>
    <w:rsid w:val="00A31B45"/>
    <w:rsid w:val="00A335FC"/>
    <w:rsid w:val="00A3446B"/>
    <w:rsid w:val="00A3660E"/>
    <w:rsid w:val="00A4382E"/>
    <w:rsid w:val="00A43B75"/>
    <w:rsid w:val="00A44140"/>
    <w:rsid w:val="00A45721"/>
    <w:rsid w:val="00A46C92"/>
    <w:rsid w:val="00A478A5"/>
    <w:rsid w:val="00A56B33"/>
    <w:rsid w:val="00A649AC"/>
    <w:rsid w:val="00A66AED"/>
    <w:rsid w:val="00A67E27"/>
    <w:rsid w:val="00A722E0"/>
    <w:rsid w:val="00A80014"/>
    <w:rsid w:val="00A80296"/>
    <w:rsid w:val="00A82138"/>
    <w:rsid w:val="00A856BB"/>
    <w:rsid w:val="00A91216"/>
    <w:rsid w:val="00A9264E"/>
    <w:rsid w:val="00AA1EE1"/>
    <w:rsid w:val="00AA252D"/>
    <w:rsid w:val="00AA38AF"/>
    <w:rsid w:val="00AA4F11"/>
    <w:rsid w:val="00AA7263"/>
    <w:rsid w:val="00AB3466"/>
    <w:rsid w:val="00AB4CB0"/>
    <w:rsid w:val="00AB5541"/>
    <w:rsid w:val="00AB7BC5"/>
    <w:rsid w:val="00AC0496"/>
    <w:rsid w:val="00AC56BB"/>
    <w:rsid w:val="00AC5B2E"/>
    <w:rsid w:val="00AC6834"/>
    <w:rsid w:val="00AC7B48"/>
    <w:rsid w:val="00AD1336"/>
    <w:rsid w:val="00AD1EDF"/>
    <w:rsid w:val="00AD233F"/>
    <w:rsid w:val="00AE3788"/>
    <w:rsid w:val="00AE5E2D"/>
    <w:rsid w:val="00AE5F66"/>
    <w:rsid w:val="00AE7BC8"/>
    <w:rsid w:val="00AF08EE"/>
    <w:rsid w:val="00AF2419"/>
    <w:rsid w:val="00AF26B2"/>
    <w:rsid w:val="00AF393D"/>
    <w:rsid w:val="00AF79AD"/>
    <w:rsid w:val="00B00DF4"/>
    <w:rsid w:val="00B01B0D"/>
    <w:rsid w:val="00B02852"/>
    <w:rsid w:val="00B04627"/>
    <w:rsid w:val="00B110D7"/>
    <w:rsid w:val="00B115FD"/>
    <w:rsid w:val="00B1618A"/>
    <w:rsid w:val="00B16668"/>
    <w:rsid w:val="00B166E8"/>
    <w:rsid w:val="00B17376"/>
    <w:rsid w:val="00B17991"/>
    <w:rsid w:val="00B20529"/>
    <w:rsid w:val="00B231E4"/>
    <w:rsid w:val="00B2463F"/>
    <w:rsid w:val="00B27949"/>
    <w:rsid w:val="00B27AD1"/>
    <w:rsid w:val="00B32943"/>
    <w:rsid w:val="00B373EA"/>
    <w:rsid w:val="00B40DA8"/>
    <w:rsid w:val="00B457C8"/>
    <w:rsid w:val="00B47152"/>
    <w:rsid w:val="00B5296E"/>
    <w:rsid w:val="00B542F5"/>
    <w:rsid w:val="00B55A04"/>
    <w:rsid w:val="00B566DB"/>
    <w:rsid w:val="00B61D41"/>
    <w:rsid w:val="00B6460B"/>
    <w:rsid w:val="00B65F91"/>
    <w:rsid w:val="00B74A2E"/>
    <w:rsid w:val="00B80D08"/>
    <w:rsid w:val="00B84AAA"/>
    <w:rsid w:val="00B870B2"/>
    <w:rsid w:val="00B91D1E"/>
    <w:rsid w:val="00B91F44"/>
    <w:rsid w:val="00B9255A"/>
    <w:rsid w:val="00B946D6"/>
    <w:rsid w:val="00B95549"/>
    <w:rsid w:val="00B968D3"/>
    <w:rsid w:val="00BA0BE6"/>
    <w:rsid w:val="00BA156A"/>
    <w:rsid w:val="00BA1BE3"/>
    <w:rsid w:val="00BA5F29"/>
    <w:rsid w:val="00BA6D8F"/>
    <w:rsid w:val="00BB02B9"/>
    <w:rsid w:val="00BB109A"/>
    <w:rsid w:val="00BB10A6"/>
    <w:rsid w:val="00BB22BD"/>
    <w:rsid w:val="00BB4C7C"/>
    <w:rsid w:val="00BB5764"/>
    <w:rsid w:val="00BB5C7B"/>
    <w:rsid w:val="00BC132A"/>
    <w:rsid w:val="00BC1BF5"/>
    <w:rsid w:val="00BC3325"/>
    <w:rsid w:val="00BC50D2"/>
    <w:rsid w:val="00BD267F"/>
    <w:rsid w:val="00BD3A0A"/>
    <w:rsid w:val="00BD6497"/>
    <w:rsid w:val="00BE01B5"/>
    <w:rsid w:val="00BE40C9"/>
    <w:rsid w:val="00BE7733"/>
    <w:rsid w:val="00BF0E5B"/>
    <w:rsid w:val="00BF4143"/>
    <w:rsid w:val="00BF600F"/>
    <w:rsid w:val="00BF7FAB"/>
    <w:rsid w:val="00C006AE"/>
    <w:rsid w:val="00C04891"/>
    <w:rsid w:val="00C060D8"/>
    <w:rsid w:val="00C13779"/>
    <w:rsid w:val="00C179AB"/>
    <w:rsid w:val="00C20225"/>
    <w:rsid w:val="00C258DF"/>
    <w:rsid w:val="00C32B87"/>
    <w:rsid w:val="00C33BA1"/>
    <w:rsid w:val="00C41A35"/>
    <w:rsid w:val="00C46F89"/>
    <w:rsid w:val="00C52125"/>
    <w:rsid w:val="00C524A2"/>
    <w:rsid w:val="00C60525"/>
    <w:rsid w:val="00C625B8"/>
    <w:rsid w:val="00C64508"/>
    <w:rsid w:val="00C65BEA"/>
    <w:rsid w:val="00C70435"/>
    <w:rsid w:val="00C736F6"/>
    <w:rsid w:val="00C74E94"/>
    <w:rsid w:val="00C832CD"/>
    <w:rsid w:val="00C835A5"/>
    <w:rsid w:val="00C84C7C"/>
    <w:rsid w:val="00C84E30"/>
    <w:rsid w:val="00C87CF4"/>
    <w:rsid w:val="00C9231D"/>
    <w:rsid w:val="00C9702C"/>
    <w:rsid w:val="00CA11DE"/>
    <w:rsid w:val="00CA1945"/>
    <w:rsid w:val="00CA3012"/>
    <w:rsid w:val="00CA661E"/>
    <w:rsid w:val="00CA6FFB"/>
    <w:rsid w:val="00CB39E9"/>
    <w:rsid w:val="00CC06B4"/>
    <w:rsid w:val="00CC556D"/>
    <w:rsid w:val="00CC7F8E"/>
    <w:rsid w:val="00CD0078"/>
    <w:rsid w:val="00CD159C"/>
    <w:rsid w:val="00CD18D5"/>
    <w:rsid w:val="00CD3B25"/>
    <w:rsid w:val="00CE048A"/>
    <w:rsid w:val="00CE2F9F"/>
    <w:rsid w:val="00CE48CB"/>
    <w:rsid w:val="00CE6018"/>
    <w:rsid w:val="00CF2564"/>
    <w:rsid w:val="00CF2D5D"/>
    <w:rsid w:val="00CF34C2"/>
    <w:rsid w:val="00CF5734"/>
    <w:rsid w:val="00CF7386"/>
    <w:rsid w:val="00D02066"/>
    <w:rsid w:val="00D02C59"/>
    <w:rsid w:val="00D02F84"/>
    <w:rsid w:val="00D051BE"/>
    <w:rsid w:val="00D056AB"/>
    <w:rsid w:val="00D12D7D"/>
    <w:rsid w:val="00D12F13"/>
    <w:rsid w:val="00D13143"/>
    <w:rsid w:val="00D17BF7"/>
    <w:rsid w:val="00D23B33"/>
    <w:rsid w:val="00D24780"/>
    <w:rsid w:val="00D24A4E"/>
    <w:rsid w:val="00D265CB"/>
    <w:rsid w:val="00D26E24"/>
    <w:rsid w:val="00D27948"/>
    <w:rsid w:val="00D27AFF"/>
    <w:rsid w:val="00D34005"/>
    <w:rsid w:val="00D3468A"/>
    <w:rsid w:val="00D40828"/>
    <w:rsid w:val="00D420C8"/>
    <w:rsid w:val="00D4552E"/>
    <w:rsid w:val="00D46EF4"/>
    <w:rsid w:val="00D51821"/>
    <w:rsid w:val="00D527F1"/>
    <w:rsid w:val="00D54ECE"/>
    <w:rsid w:val="00D5753E"/>
    <w:rsid w:val="00D57C56"/>
    <w:rsid w:val="00D62C80"/>
    <w:rsid w:val="00D6616E"/>
    <w:rsid w:val="00D70315"/>
    <w:rsid w:val="00D746BF"/>
    <w:rsid w:val="00D7628D"/>
    <w:rsid w:val="00D776A6"/>
    <w:rsid w:val="00D806E9"/>
    <w:rsid w:val="00D81645"/>
    <w:rsid w:val="00D83AA6"/>
    <w:rsid w:val="00D92AD5"/>
    <w:rsid w:val="00D944AB"/>
    <w:rsid w:val="00D94ABB"/>
    <w:rsid w:val="00DA1EA9"/>
    <w:rsid w:val="00DA3465"/>
    <w:rsid w:val="00DA3709"/>
    <w:rsid w:val="00DB03E3"/>
    <w:rsid w:val="00DB09A5"/>
    <w:rsid w:val="00DB404A"/>
    <w:rsid w:val="00DC578A"/>
    <w:rsid w:val="00DD2CA8"/>
    <w:rsid w:val="00DE1346"/>
    <w:rsid w:val="00DE36E4"/>
    <w:rsid w:val="00DE778E"/>
    <w:rsid w:val="00DF358F"/>
    <w:rsid w:val="00DF4226"/>
    <w:rsid w:val="00E072B3"/>
    <w:rsid w:val="00E10183"/>
    <w:rsid w:val="00E10336"/>
    <w:rsid w:val="00E11F96"/>
    <w:rsid w:val="00E14464"/>
    <w:rsid w:val="00E22F38"/>
    <w:rsid w:val="00E2688D"/>
    <w:rsid w:val="00E26E74"/>
    <w:rsid w:val="00E31E19"/>
    <w:rsid w:val="00E32441"/>
    <w:rsid w:val="00E40855"/>
    <w:rsid w:val="00E420DF"/>
    <w:rsid w:val="00E43888"/>
    <w:rsid w:val="00E44E2A"/>
    <w:rsid w:val="00E452F2"/>
    <w:rsid w:val="00E4700B"/>
    <w:rsid w:val="00E51448"/>
    <w:rsid w:val="00E53094"/>
    <w:rsid w:val="00E55543"/>
    <w:rsid w:val="00E613F0"/>
    <w:rsid w:val="00E721C7"/>
    <w:rsid w:val="00E72673"/>
    <w:rsid w:val="00E8088B"/>
    <w:rsid w:val="00E816AD"/>
    <w:rsid w:val="00E84FBB"/>
    <w:rsid w:val="00E85BA3"/>
    <w:rsid w:val="00E85F51"/>
    <w:rsid w:val="00E860C7"/>
    <w:rsid w:val="00E87993"/>
    <w:rsid w:val="00E91784"/>
    <w:rsid w:val="00E950B5"/>
    <w:rsid w:val="00EA2E6C"/>
    <w:rsid w:val="00EA397A"/>
    <w:rsid w:val="00EA40B2"/>
    <w:rsid w:val="00EA4707"/>
    <w:rsid w:val="00EA7B54"/>
    <w:rsid w:val="00EB1CE2"/>
    <w:rsid w:val="00EB6112"/>
    <w:rsid w:val="00EC542D"/>
    <w:rsid w:val="00EC567D"/>
    <w:rsid w:val="00EC5DB5"/>
    <w:rsid w:val="00ED1D25"/>
    <w:rsid w:val="00ED3A47"/>
    <w:rsid w:val="00ED4C69"/>
    <w:rsid w:val="00ED62ED"/>
    <w:rsid w:val="00EE27DB"/>
    <w:rsid w:val="00EE3B1E"/>
    <w:rsid w:val="00EF2652"/>
    <w:rsid w:val="00EF365A"/>
    <w:rsid w:val="00EF445F"/>
    <w:rsid w:val="00EF61AB"/>
    <w:rsid w:val="00EF6758"/>
    <w:rsid w:val="00F01E78"/>
    <w:rsid w:val="00F031AD"/>
    <w:rsid w:val="00F1065D"/>
    <w:rsid w:val="00F1066F"/>
    <w:rsid w:val="00F10DA5"/>
    <w:rsid w:val="00F15539"/>
    <w:rsid w:val="00F20C01"/>
    <w:rsid w:val="00F21C1E"/>
    <w:rsid w:val="00F26ACC"/>
    <w:rsid w:val="00F30F69"/>
    <w:rsid w:val="00F3215A"/>
    <w:rsid w:val="00F40CF6"/>
    <w:rsid w:val="00F4260F"/>
    <w:rsid w:val="00F42F0F"/>
    <w:rsid w:val="00F44950"/>
    <w:rsid w:val="00F508F9"/>
    <w:rsid w:val="00F57290"/>
    <w:rsid w:val="00F57FDA"/>
    <w:rsid w:val="00F60B65"/>
    <w:rsid w:val="00F61538"/>
    <w:rsid w:val="00F66B91"/>
    <w:rsid w:val="00F676C5"/>
    <w:rsid w:val="00F71B21"/>
    <w:rsid w:val="00F77036"/>
    <w:rsid w:val="00F80DEA"/>
    <w:rsid w:val="00F84F30"/>
    <w:rsid w:val="00F86FC4"/>
    <w:rsid w:val="00F95568"/>
    <w:rsid w:val="00F97074"/>
    <w:rsid w:val="00F97B01"/>
    <w:rsid w:val="00FA0D8D"/>
    <w:rsid w:val="00FA2A63"/>
    <w:rsid w:val="00FB02F0"/>
    <w:rsid w:val="00FB5AB3"/>
    <w:rsid w:val="00FB6A76"/>
    <w:rsid w:val="00FC31F8"/>
    <w:rsid w:val="00FC3B8C"/>
    <w:rsid w:val="00FC7CEA"/>
    <w:rsid w:val="00FD362C"/>
    <w:rsid w:val="00FD513C"/>
    <w:rsid w:val="00FD6BEC"/>
    <w:rsid w:val="00FF30C2"/>
    <w:rsid w:val="00FF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9C720"/>
  <w15:chartTrackingRefBased/>
  <w15:docId w15:val="{F001A421-9D6D-41C0-82D1-8034CA1A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color w:val="603B17" w:themeColor="text2"/>
        <w:kern w:val="2"/>
        <w:sz w:val="18"/>
        <w:szCs w:val="18"/>
        <w:lang w:val="en-US" w:eastAsia="ja-JP" w:bidi="ar-SA"/>
        <w14:ligatures w14:val="standard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1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ear">
    <w:name w:val="Year"/>
    <w:basedOn w:val="Normal"/>
    <w:next w:val="Normal"/>
    <w:uiPriority w:val="1"/>
    <w:qFormat/>
    <w:pPr>
      <w:spacing w:after="600"/>
      <w:ind w:right="360"/>
      <w:jc w:val="right"/>
    </w:pPr>
    <w:rPr>
      <w:rFonts w:asciiTheme="majorHAnsi" w:eastAsiaTheme="majorEastAsia" w:hAnsiTheme="majorHAnsi" w:cstheme="majorBidi"/>
      <w:b/>
      <w:bCs/>
      <w:sz w:val="96"/>
      <w:szCs w:val="96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ths">
    <w:name w:val="Months"/>
    <w:basedOn w:val="Normal"/>
    <w:uiPriority w:val="2"/>
    <w:qFormat/>
    <w:pPr>
      <w:spacing w:line="228" w:lineRule="auto"/>
      <w:ind w:left="101"/>
    </w:pPr>
    <w:rPr>
      <w:rFonts w:asciiTheme="majorHAnsi" w:eastAsiaTheme="majorEastAsia" w:hAnsiTheme="majorHAnsi" w:cstheme="majorBidi"/>
      <w:b/>
      <w:bCs/>
      <w:caps/>
      <w:spacing w:val="2"/>
      <w:sz w:val="21"/>
      <w:szCs w:val="21"/>
    </w:rPr>
  </w:style>
  <w:style w:type="table" w:customStyle="1" w:styleId="HostTable">
    <w:name w:val="Host Table"/>
    <w:basedOn w:val="TableNormal"/>
    <w:uiPriority w:val="99"/>
    <w:rPr>
      <w:color w:val="404040" w:themeColor="text1" w:themeTint="BF"/>
      <w:kern w:val="0"/>
      <w14:ligatures w14:val="none"/>
    </w:rPr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customStyle="1" w:styleId="Days">
    <w:name w:val="Days"/>
    <w:basedOn w:val="Normal"/>
    <w:uiPriority w:val="3"/>
    <w:qFormat/>
    <w:pPr>
      <w:spacing w:before="40"/>
      <w:jc w:val="center"/>
    </w:pPr>
    <w:rPr>
      <w:rFonts w:asciiTheme="majorHAnsi" w:eastAsiaTheme="majorEastAsia" w:hAnsiTheme="majorHAnsi" w:cstheme="majorBidi"/>
      <w:kern w:val="0"/>
      <w:sz w:val="20"/>
      <w:szCs w:val="20"/>
      <w14:ligatures w14:val="none"/>
    </w:rPr>
  </w:style>
  <w:style w:type="paragraph" w:customStyle="1" w:styleId="Dates">
    <w:name w:val="Dates"/>
    <w:basedOn w:val="Normal"/>
    <w:uiPriority w:val="4"/>
    <w:qFormat/>
    <w:pPr>
      <w:spacing w:before="40" w:after="40"/>
      <w:jc w:val="center"/>
    </w:pPr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paragraph" w:styleId="Header">
    <w:name w:val="header"/>
    <w:basedOn w:val="Normal"/>
    <w:link w:val="HeaderChar"/>
    <w:uiPriority w:val="99"/>
    <w:unhideWhenUsed/>
    <w:qFormat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36"/>
    <w:unhideWhenUsed/>
    <w:qFormat/>
  </w:style>
  <w:style w:type="character" w:styleId="Hyperlink">
    <w:name w:val="Hyperlink"/>
    <w:basedOn w:val="DefaultParagraphFont"/>
    <w:uiPriority w:val="99"/>
    <w:unhideWhenUsed/>
    <w:rsid w:val="007711C7"/>
    <w:rPr>
      <w:color w:val="42C4DD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11C7"/>
    <w:rPr>
      <w:color w:val="605E5C"/>
      <w:shd w:val="clear" w:color="auto" w:fill="E1DFDD"/>
    </w:rPr>
  </w:style>
  <w:style w:type="table" w:customStyle="1" w:styleId="CalendarTable">
    <w:name w:val="Calendar Table"/>
    <w:basedOn w:val="TableNormal"/>
    <w:uiPriority w:val="99"/>
    <w:rsid w:val="008171D2"/>
    <w:rPr>
      <w:color w:val="262626" w:themeColor="text1" w:themeTint="D9"/>
      <w:kern w:val="0"/>
      <w14:ligatures w14:val="none"/>
    </w:rPr>
    <w:tblPr>
      <w:tblCellMar>
        <w:left w:w="0" w:type="dxa"/>
        <w:right w:w="0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151196"/>
    <w:rPr>
      <w:color w:val="60C5BA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bagus.staff.ut.ac.id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ut.ac.id/" TargetMode="External"/><Relationship Id="rId1" Type="http://schemas.openxmlformats.org/officeDocument/2006/relationships/hyperlink" Target="https://www.ut.ac.id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nivTerbuka\AppData\Roaming\Microsoft\Templates\2019%20yearly%20calendar%20(Sun-Sat)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603B17"/>
      </a:dk2>
      <a:lt2>
        <a:srgbClr val="EBE8E5"/>
      </a:lt2>
      <a:accent1>
        <a:srgbClr val="F05133"/>
      </a:accent1>
      <a:accent2>
        <a:srgbClr val="60C5BA"/>
      </a:accent2>
      <a:accent3>
        <a:srgbClr val="D5E04E"/>
      </a:accent3>
      <a:accent4>
        <a:srgbClr val="42C4DD"/>
      </a:accent4>
      <a:accent5>
        <a:srgbClr val="A49B8D"/>
      </a:accent5>
      <a:accent6>
        <a:srgbClr val="5C4C44"/>
      </a:accent6>
      <a:hlink>
        <a:srgbClr val="42C4DD"/>
      </a:hlink>
      <a:folHlink>
        <a:srgbClr val="60C5BA"/>
      </a:folHlink>
    </a:clrScheme>
    <a:fontScheme name="Bird Calendar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DBAFF9A3B2CF4ABAB6C957F86FB2E2" ma:contentTypeVersion="18" ma:contentTypeDescription="Create a new document." ma:contentTypeScope="" ma:versionID="6669320c609731d53c3a3c48d6c4fbbc">
  <xsd:schema xmlns:xsd="http://www.w3.org/2001/XMLSchema" xmlns:xs="http://www.w3.org/2001/XMLSchema" xmlns:p="http://schemas.microsoft.com/office/2006/metadata/properties" xmlns:ns3="f61e8485-b6b6-41ea-9145-2e3c6ff2b5cc" xmlns:ns4="e7fd8576-bcd2-4ee8-ae84-9213fcb30b11" targetNamespace="http://schemas.microsoft.com/office/2006/metadata/properties" ma:root="true" ma:fieldsID="7defff93632b0ca2b6b241a07d01b59f" ns3:_="" ns4:_="">
    <xsd:import namespace="f61e8485-b6b6-41ea-9145-2e3c6ff2b5cc"/>
    <xsd:import namespace="e7fd8576-bcd2-4ee8-ae84-9213fcb30b1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1e8485-b6b6-41ea-9145-2e3c6ff2b5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d8576-bcd2-4ee8-ae84-9213fcb30b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fd8576-bcd2-4ee8-ae84-9213fcb30b11" xsi:nil="true"/>
  </documentManagement>
</p:properties>
</file>

<file path=customXml/itemProps1.xml><?xml version="1.0" encoding="utf-8"?>
<ds:datastoreItem xmlns:ds="http://schemas.openxmlformats.org/officeDocument/2006/customXml" ds:itemID="{F575D1EC-0A2D-4BA4-8DFB-5117EE048C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1e8485-b6b6-41ea-9145-2e3c6ff2b5cc"/>
    <ds:schemaRef ds:uri="e7fd8576-bcd2-4ee8-ae84-9213fcb30b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B14700-1810-4F5C-BAF8-54B98B06EB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F3CBC1-1E8D-446A-B0E8-FFF3AB7911D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873A42C-313A-41C4-8920-878644D7E5DD}">
  <ds:schemaRefs>
    <ds:schemaRef ds:uri="http://schemas.microsoft.com/office/2006/metadata/properties"/>
    <ds:schemaRef ds:uri="http://schemas.microsoft.com/office/infopath/2007/PartnerControls"/>
    <ds:schemaRef ds:uri="e7fd8576-bcd2-4ee8-ae84-9213fcb30b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C:\Users\UnivTerbuka\AppData\Roaming\Microsoft\Templates\2019 yearly calendar (Sun-Sat).dotx</Template>
  <TotalTime>44</TotalTime>
  <Pages>1</Pages>
  <Words>1136</Words>
  <Characters>6479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Kalender Tahun 2026 Masehi Sederhana A4</vt:lpstr>
    </vt:vector>
  </TitlesOfParts>
  <Manager/>
  <Company/>
  <LinksUpToDate>false</LinksUpToDate>
  <CharactersWithSpaces>7600</CharactersWithSpaces>
  <SharedDoc>false</SharedDoc>
  <HyperlinkBase>http://bagus.staff.ut.ac.id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Tahun 2027 Masehi Sederhana A4</dc:title>
  <dc:subject>Kalender Sederhana Tahun 2027 Ukuran A4 landscape</dc:subject>
  <dc:creator>bgdw</dc:creator>
  <cp:keywords>kalender, sederhana, 2027, SKB 3 Menteri, UT, jadwal, agenda, simpel, masehi, libur, cuti, nasional, tahun, baru, bulan, hari raya, Bali, Indonesia</cp:keywords>
  <dc:description>http://bagus.staff.ut.ac.id</dc:description>
  <cp:lastModifiedBy>Anak Agung Bagus Dwipayana, S.T.</cp:lastModifiedBy>
  <cp:revision>34</cp:revision>
  <cp:lastPrinted>2026-09-29T15:58:00Z</cp:lastPrinted>
  <dcterms:created xsi:type="dcterms:W3CDTF">2026-09-28T02:22:00Z</dcterms:created>
  <dcterms:modified xsi:type="dcterms:W3CDTF">2026-10-02T02:49:00Z</dcterms:modified>
  <cp:category>kalender,jadwal,agenda,libur,SKB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0x01010070DBAFF9A3B2CF4ABAB6C957F86FB2E2</vt:lpwstr>
  </property>
</Properties>
</file>