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993"/>
        <w:tblW w:w="147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alendar Layout"/>
      </w:tblPr>
      <w:tblGrid>
        <w:gridCol w:w="3005"/>
        <w:gridCol w:w="907"/>
        <w:gridCol w:w="3005"/>
        <w:gridCol w:w="907"/>
        <w:gridCol w:w="3005"/>
        <w:gridCol w:w="907"/>
        <w:gridCol w:w="3005"/>
      </w:tblGrid>
      <w:tr w:rsidR="009D6AC0" w:rsidRPr="00C41A35" w14:paraId="31D4DFD3" w14:textId="77777777" w:rsidTr="00950A72">
        <w:trPr>
          <w:trHeight w:hRule="exact" w:val="340"/>
        </w:trPr>
        <w:tc>
          <w:tcPr>
            <w:tcW w:w="3005" w:type="dxa"/>
            <w:tcBorders>
              <w:bottom w:val="double" w:sz="4" w:space="0" w:color="FFCC00"/>
            </w:tcBorders>
          </w:tcPr>
          <w:p w14:paraId="4DC622E5" w14:textId="77777777" w:rsidR="009D6AC0" w:rsidRPr="00C41A35" w:rsidRDefault="009D6AC0" w:rsidP="009F6942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Januari</w:t>
            </w:r>
          </w:p>
        </w:tc>
        <w:tc>
          <w:tcPr>
            <w:tcW w:w="907" w:type="dxa"/>
          </w:tcPr>
          <w:p w14:paraId="4535918B" w14:textId="77777777" w:rsidR="009D6AC0" w:rsidRPr="00C41A35" w:rsidRDefault="009D6AC0" w:rsidP="009F6942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bottom w:val="double" w:sz="4" w:space="0" w:color="FFCC00"/>
            </w:tcBorders>
          </w:tcPr>
          <w:p w14:paraId="331D5FFB" w14:textId="16E385CE" w:rsidR="009D6AC0" w:rsidRPr="00C41A35" w:rsidRDefault="009D6AC0" w:rsidP="009F6942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Februari</w:t>
            </w:r>
          </w:p>
        </w:tc>
        <w:tc>
          <w:tcPr>
            <w:tcW w:w="907" w:type="dxa"/>
          </w:tcPr>
          <w:p w14:paraId="08F7FBE6" w14:textId="77777777" w:rsidR="009D6AC0" w:rsidRPr="00C41A35" w:rsidRDefault="009D6AC0" w:rsidP="009F6942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bottom w:val="double" w:sz="4" w:space="0" w:color="FFC000"/>
            </w:tcBorders>
          </w:tcPr>
          <w:p w14:paraId="2C87669F" w14:textId="77777777" w:rsidR="009D6AC0" w:rsidRPr="00C41A35" w:rsidRDefault="009D6AC0" w:rsidP="009F6942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Maret</w:t>
            </w:r>
          </w:p>
        </w:tc>
        <w:tc>
          <w:tcPr>
            <w:tcW w:w="907" w:type="dxa"/>
          </w:tcPr>
          <w:p w14:paraId="6178A0DA" w14:textId="77777777" w:rsidR="009D6AC0" w:rsidRPr="00C41A35" w:rsidRDefault="009D6AC0" w:rsidP="009F6942"/>
        </w:tc>
        <w:tc>
          <w:tcPr>
            <w:tcW w:w="3005" w:type="dxa"/>
            <w:tcBorders>
              <w:bottom w:val="double" w:sz="4" w:space="0" w:color="FFC000"/>
            </w:tcBorders>
          </w:tcPr>
          <w:p w14:paraId="6BBFA2C9" w14:textId="77777777" w:rsidR="009D6AC0" w:rsidRPr="00F84F30" w:rsidRDefault="009D6AC0" w:rsidP="009F6942">
            <w:pPr>
              <w:ind w:left="102"/>
              <w:rPr>
                <w:b/>
                <w:bCs/>
              </w:rPr>
            </w:pPr>
            <w:r w:rsidRPr="00F84F3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id-ID"/>
              </w:rPr>
              <w:t>April</w:t>
            </w:r>
          </w:p>
        </w:tc>
      </w:tr>
      <w:tr w:rsidR="009D6AC0" w:rsidRPr="00C41A35" w14:paraId="4CE9EF10" w14:textId="77777777" w:rsidTr="00950A72">
        <w:trPr>
          <w:trHeight w:val="2320"/>
        </w:trPr>
        <w:tc>
          <w:tcPr>
            <w:tcW w:w="3005" w:type="dxa"/>
            <w:tcBorders>
              <w:top w:val="double" w:sz="4" w:space="0" w:color="FFCC00"/>
              <w:bottom w:val="dashed" w:sz="4" w:space="0" w:color="FFCC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anuary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40104BE2" w14:textId="77777777" w:rsidTr="00401D30">
              <w:tc>
                <w:tcPr>
                  <w:tcW w:w="425" w:type="dxa"/>
                </w:tcPr>
                <w:p w14:paraId="4E9B5D38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395416B2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69F76CF9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541C8324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64DFF17D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7E403A73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010F3927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C41A35" w14:paraId="39012180" w14:textId="77777777" w:rsidTr="00DB6E3F">
              <w:tc>
                <w:tcPr>
                  <w:tcW w:w="425" w:type="dxa"/>
                </w:tcPr>
                <w:p w14:paraId="4C3BF837" w14:textId="77777777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3AE367D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D6D3174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210EF307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“Wednesday" 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558E1CBF" w14:textId="7AC0457D" w:rsidR="009D6AC0" w:rsidRPr="0056546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47F1B6FC" w14:textId="05326E5B" w:rsidR="009D6AC0" w:rsidRPr="00D83AA6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b/>
                      <w:bCs/>
                      <w:color w:val="EE0000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14:paraId="1F05B518" w14:textId="2E8E7826" w:rsidR="009D6AC0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</w:tr>
            <w:tr w:rsidR="009D6AC0" w:rsidRPr="00C41A35" w14:paraId="237CABA8" w14:textId="77777777" w:rsidTr="00DB6E3F">
              <w:tc>
                <w:tcPr>
                  <w:tcW w:w="425" w:type="dxa"/>
                </w:tcPr>
                <w:p w14:paraId="7B6F05C9" w14:textId="29998D65" w:rsidR="009D6AC0" w:rsidRPr="00807CD2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6D3DEB80" w14:textId="597021FD" w:rsidR="009D6AC0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7B807486" w14:textId="50784FCD" w:rsidR="009D6AC0" w:rsidRPr="00D83AA6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b/>
                      <w:bCs/>
                      <w:color w:val="EE0000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0A032F98" w14:textId="2DF98DB0" w:rsidR="009D6AC0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374597E3" w14:textId="620817E7" w:rsidR="009D6AC0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</w:tcBorders>
                </w:tcPr>
                <w:p w14:paraId="03E0A5C0" w14:textId="0895C87A" w:rsidR="009D6AC0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25" w:type="dxa"/>
                </w:tcPr>
                <w:p w14:paraId="5C4378C3" w14:textId="0616B4D9" w:rsidR="009D6AC0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</w:tr>
            <w:tr w:rsidR="009D6AC0" w:rsidRPr="00C41A35" w14:paraId="4FC1E278" w14:textId="77777777" w:rsidTr="00DB6E3F">
              <w:tc>
                <w:tcPr>
                  <w:tcW w:w="425" w:type="dxa"/>
                </w:tcPr>
                <w:p w14:paraId="00D20535" w14:textId="6BFB8645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=G3+1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t>1</w: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0</w:t>
                  </w:r>
                </w:p>
              </w:tc>
              <w:tc>
                <w:tcPr>
                  <w:tcW w:w="431" w:type="dxa"/>
                </w:tcPr>
                <w:p w14:paraId="141E6613" w14:textId="3C5C4652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=A4+1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</w:tcBorders>
                </w:tcPr>
                <w:p w14:paraId="6D3E93A2" w14:textId="59BD6CA2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=B4+1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14B2A40E" w14:textId="52FD5892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=C4+1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244C6210" w14:textId="5C3BAB16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=D4+1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215AC366" w14:textId="49DED2B5" w:rsidR="009D6AC0" w:rsidRPr="00D83AA6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fldChar w:fldCharType="begin"/>
                  </w: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instrText xml:space="preserve"> =E4+1 </w:instrText>
                  </w: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D83AA6">
                    <w:rPr>
                      <w:noProof/>
                      <w:color w:val="auto"/>
                      <w:sz w:val="22"/>
                      <w:szCs w:val="22"/>
                      <w:lang w:val="id-ID"/>
                    </w:rPr>
                    <w:t>1</w:t>
                  </w: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 w:rsidRPr="00D83AA6">
                    <w:rPr>
                      <w:color w:val="auto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25" w:type="dxa"/>
                </w:tcPr>
                <w:p w14:paraId="3206F3C0" w14:textId="39FDDBC5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=F4+1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</w:tr>
            <w:tr w:rsidR="009D6AC0" w:rsidRPr="00C41A35" w14:paraId="6915D282" w14:textId="77777777" w:rsidTr="008D7CAF">
              <w:tc>
                <w:tcPr>
                  <w:tcW w:w="425" w:type="dxa"/>
                </w:tcPr>
                <w:p w14:paraId="5C19E7A4" w14:textId="45EE221A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=G4+1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t>1</w: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68D85472" w14:textId="7DDDFCA0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4E2C7966" w14:textId="421F4977" w:rsidR="009D6AC0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1B3A0BAF" w14:textId="0FC28F04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0</w:t>
                  </w:r>
                </w:p>
              </w:tc>
              <w:tc>
                <w:tcPr>
                  <w:tcW w:w="431" w:type="dxa"/>
                </w:tcPr>
                <w:p w14:paraId="1CDEF2F2" w14:textId="19800700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301AF47F" w14:textId="6B89ECFB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14:paraId="15228A06" w14:textId="781F40DB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</w:tr>
            <w:tr w:rsidR="009D6AC0" w:rsidRPr="00C41A35" w14:paraId="7721516A" w14:textId="77777777" w:rsidTr="007D0FA2">
              <w:tc>
                <w:tcPr>
                  <w:tcW w:w="425" w:type="dxa"/>
                </w:tcPr>
                <w:p w14:paraId="0539A643" w14:textId="68986501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=G5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24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=G5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24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31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=G5+1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25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25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t>2</w: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0FAC1470" w14:textId="64D2486C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25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25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5798B3B9" w14:textId="635E6B58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1833B267" w14:textId="3F6F10C0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124FC601" w14:textId="5B219DAD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D27AFF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196BCAC4" w14:textId="01739E07" w:rsidR="009D6AC0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25" w:type="dxa"/>
                </w:tcPr>
                <w:p w14:paraId="574E6FBC" w14:textId="36097321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MonthEnd8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D27AFF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  <w:tr w:rsidR="00D27AFF" w:rsidRPr="00C41A35" w14:paraId="6946E851" w14:textId="77777777" w:rsidTr="007D0FA2">
              <w:tc>
                <w:tcPr>
                  <w:tcW w:w="425" w:type="dxa"/>
                </w:tcPr>
                <w:p w14:paraId="08FF0E65" w14:textId="4495BD64" w:rsidR="00D27AFF" w:rsidRPr="00807CD2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31</w:t>
                  </w:r>
                </w:p>
              </w:tc>
              <w:tc>
                <w:tcPr>
                  <w:tcW w:w="431" w:type="dxa"/>
                </w:tcPr>
                <w:p w14:paraId="3BD7DC95" w14:textId="77777777" w:rsidR="00D27AFF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63361A31" w14:textId="77777777" w:rsidR="00D27AFF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2D97B061" w14:textId="77777777" w:rsidR="00D27AFF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2F564644" w14:textId="77777777" w:rsidR="00D27AFF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1BD26E0E" w14:textId="77777777" w:rsidR="00D27AFF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</w:tcPr>
                <w:p w14:paraId="72D4D045" w14:textId="77777777" w:rsidR="00D27AFF" w:rsidRPr="00906D25" w:rsidRDefault="00D27AF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</w:tbl>
          <w:p w14:paraId="543D52B5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4F9AC5B1" w14:textId="734EF21D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C00"/>
              <w:bottom w:val="dashed" w:sz="4" w:space="0" w:color="FFCC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February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6DCF6C43" w14:textId="77777777" w:rsidTr="007D0FA2">
              <w:tc>
                <w:tcPr>
                  <w:tcW w:w="425" w:type="dxa"/>
                </w:tcPr>
                <w:p w14:paraId="7F9EEC44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0EDAEC29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7FA29351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1AFA93FF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1A0C63FF" w14:textId="56E86F12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6864F69D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0455E218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6A7F8C" w14:paraId="418FAFA6" w14:textId="77777777" w:rsidTr="00DB6E3F">
              <w:tc>
                <w:tcPr>
                  <w:tcW w:w="425" w:type="dxa"/>
                </w:tcPr>
                <w:p w14:paraId="4979335C" w14:textId="08C3718E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49B4355A" w14:textId="2A0DE2DC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216F8AE0" w14:textId="2080EDB9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4F2F6A4C" w14:textId="026A2139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690DC4EA" w14:textId="75070A65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0070C0"/>
                  </w:tcBorders>
                </w:tcPr>
                <w:p w14:paraId="50484702" w14:textId="2CA153D6" w:rsidR="009D6AC0" w:rsidRPr="00D83AA6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25" w:type="dxa"/>
                  <w:tcBorders>
                    <w:bottom w:val="single" w:sz="4" w:space="0" w:color="F05133" w:themeColor="accent1"/>
                  </w:tcBorders>
                </w:tcPr>
                <w:p w14:paraId="7FD8F72E" w14:textId="255540E3" w:rsidR="009D6AC0" w:rsidRPr="00D83AA6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6</w:t>
                  </w:r>
                </w:p>
              </w:tc>
            </w:tr>
            <w:tr w:rsidR="009D6AC0" w:rsidRPr="006A7F8C" w14:paraId="0DE9F50F" w14:textId="77777777" w:rsidTr="00DB6E3F">
              <w:tc>
                <w:tcPr>
                  <w:tcW w:w="425" w:type="dxa"/>
                </w:tcPr>
                <w:p w14:paraId="40524A99" w14:textId="24B58622" w:rsidR="009D6AC0" w:rsidRPr="00807CD2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30049A83" w14:textId="69EDF57F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3BA85FA5" w14:textId="5B8381B3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4569FE6E" w14:textId="2C7BF710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0E52925D" w14:textId="69565C63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  <w:tcBorders>
                    <w:top w:val="single" w:sz="4" w:space="0" w:color="0070C0"/>
                  </w:tcBorders>
                </w:tcPr>
                <w:p w14:paraId="10C5A971" w14:textId="4D67E174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25" w:type="dxa"/>
                  <w:tcBorders>
                    <w:top w:val="single" w:sz="4" w:space="0" w:color="F05133" w:themeColor="accent1"/>
                  </w:tcBorders>
                </w:tcPr>
                <w:p w14:paraId="0A021B9C" w14:textId="5793BD0A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</w:tr>
            <w:tr w:rsidR="009D6AC0" w:rsidRPr="006A7F8C" w14:paraId="56BB3901" w14:textId="77777777" w:rsidTr="008D7CAF">
              <w:tc>
                <w:tcPr>
                  <w:tcW w:w="425" w:type="dxa"/>
                </w:tcPr>
                <w:p w14:paraId="636AFB91" w14:textId="1965724D" w:rsidR="009D6AC0" w:rsidRPr="00807CD2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1A41CF95" w14:textId="5ACB1235" w:rsidR="009D6AC0" w:rsidRPr="00D83AA6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69C53BCD" w14:textId="5B8A290A" w:rsidR="009D6AC0" w:rsidRPr="00D83AA6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D83AA6">
                    <w:rPr>
                      <w:color w:val="auto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4E941BE9" w14:textId="6563781A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22FF9DD3" w14:textId="4FAC0669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43567BDF" w14:textId="094181D3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25" w:type="dxa"/>
                </w:tcPr>
                <w:p w14:paraId="67DAFA25" w14:textId="52A706ED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</w:tr>
            <w:tr w:rsidR="009D6AC0" w:rsidRPr="006A7F8C" w14:paraId="10CDF986" w14:textId="77777777" w:rsidTr="008D7CAF">
              <w:tc>
                <w:tcPr>
                  <w:tcW w:w="425" w:type="dxa"/>
                </w:tcPr>
                <w:p w14:paraId="6786B3DA" w14:textId="2BFE4399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=G4+1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t>2</w: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35AE9FE4" w14:textId="05D6E5E0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0738C4AC" w14:textId="2FCD8651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27DDC1F8" w14:textId="3040E13B" w:rsidR="009D6AC0" w:rsidRPr="00906D25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01670583" w14:textId="6D8BBDFA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684B31D4" w14:textId="291405F3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25" w:type="dxa"/>
                </w:tcPr>
                <w:p w14:paraId="27C3778C" w14:textId="0DBA659F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=F5+1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3C0A6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</w:tr>
            <w:tr w:rsidR="009D6AC0" w:rsidRPr="006A7F8C" w14:paraId="53B2F7D7" w14:textId="77777777" w:rsidTr="007D0FA2">
              <w:tc>
                <w:tcPr>
                  <w:tcW w:w="425" w:type="dxa"/>
                </w:tcPr>
                <w:p w14:paraId="48EA3DFB" w14:textId="203B9421" w:rsidR="009D6AC0" w:rsidRPr="00807CD2" w:rsidRDefault="003C0A6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</w:tcPr>
                <w:p w14:paraId="5D5897C7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2AC3A614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2EC71F9D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2814956A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38B4D302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</w:tcPr>
                <w:p w14:paraId="0C0FC2DB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</w:tbl>
          <w:p w14:paraId="13DADA5C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4DF7BA70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0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March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423A0FF0" w14:textId="77777777" w:rsidTr="007D0FA2">
              <w:tc>
                <w:tcPr>
                  <w:tcW w:w="425" w:type="dxa"/>
                </w:tcPr>
                <w:p w14:paraId="33B82B50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3B62609F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8219551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B6A314C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43F20787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3717947E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1EA8866F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4D08D6" w14:paraId="17CA8B9A" w14:textId="77777777" w:rsidTr="007D0FA2">
              <w:tc>
                <w:tcPr>
                  <w:tcW w:w="425" w:type="dxa"/>
                </w:tcPr>
                <w:p w14:paraId="48824C32" w14:textId="02F2B654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49B1E41E" w14:textId="364AA861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48893774" w14:textId="191EA346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53212DD6" w14:textId="7AC013A0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3AE85CA2" w14:textId="4F54F274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7F369049" w14:textId="0106B774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25" w:type="dxa"/>
                </w:tcPr>
                <w:p w14:paraId="6B4A2DC3" w14:textId="38996EAF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</w:tr>
            <w:tr w:rsidR="009D6AC0" w:rsidRPr="004D08D6" w14:paraId="06575FA8" w14:textId="77777777" w:rsidTr="00DB6E3F">
              <w:tc>
                <w:tcPr>
                  <w:tcW w:w="425" w:type="dxa"/>
                </w:tcPr>
                <w:p w14:paraId="505A4CDD" w14:textId="206603F0" w:rsidR="009D6AC0" w:rsidRPr="00807CD2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3343A3C9" w14:textId="04B1D320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0070C0"/>
                  </w:tcBorders>
                </w:tcPr>
                <w:p w14:paraId="44EF2645" w14:textId="34FD2A4C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259BED26" w14:textId="4F8BF7BA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69E59A9A" w14:textId="44D035F6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0070C0"/>
                  </w:tcBorders>
                </w:tcPr>
                <w:p w14:paraId="2868F0F2" w14:textId="5E155EA4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25" w:type="dxa"/>
                </w:tcPr>
                <w:p w14:paraId="5CF03613" w14:textId="5A0AFE0C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</w:tr>
            <w:tr w:rsidR="009D6AC0" w:rsidRPr="004D08D6" w14:paraId="21FA550E" w14:textId="77777777" w:rsidTr="00DB6E3F">
              <w:tc>
                <w:tcPr>
                  <w:tcW w:w="425" w:type="dxa"/>
                </w:tcPr>
                <w:p w14:paraId="60FD60F5" w14:textId="751142BA" w:rsidR="009D6AC0" w:rsidRPr="00807CD2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  <w:bottom w:val="single" w:sz="4" w:space="0" w:color="0070C0"/>
                  </w:tcBorders>
                </w:tcPr>
                <w:p w14:paraId="737D884B" w14:textId="57D0998C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  <w:tcBorders>
                    <w:top w:val="single" w:sz="4" w:space="0" w:color="0070C0"/>
                  </w:tcBorders>
                </w:tcPr>
                <w:p w14:paraId="31E297AA" w14:textId="42E1A81B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</w:tcBorders>
                </w:tcPr>
                <w:p w14:paraId="5CE11652" w14:textId="523A0D17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</w:tcBorders>
                </w:tcPr>
                <w:p w14:paraId="42221F28" w14:textId="18151455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  <w:tcBorders>
                    <w:top w:val="single" w:sz="4" w:space="0" w:color="0070C0"/>
                  </w:tcBorders>
                </w:tcPr>
                <w:p w14:paraId="3212136E" w14:textId="7BB9C6B5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25" w:type="dxa"/>
                </w:tcPr>
                <w:p w14:paraId="7A802AE4" w14:textId="6121741B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20</w:t>
                  </w:r>
                </w:p>
              </w:tc>
            </w:tr>
            <w:tr w:rsidR="009D6AC0" w:rsidRPr="004D08D6" w14:paraId="4F408413" w14:textId="77777777" w:rsidTr="00DB6E3F">
              <w:tc>
                <w:tcPr>
                  <w:tcW w:w="425" w:type="dxa"/>
                </w:tcPr>
                <w:p w14:paraId="1B9DC70A" w14:textId="753EDA51" w:rsidR="009D6AC0" w:rsidRPr="00807CD2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  <w:tcBorders>
                    <w:top w:val="single" w:sz="4" w:space="0" w:color="0070C0"/>
                  </w:tcBorders>
                </w:tcPr>
                <w:p w14:paraId="0EE99304" w14:textId="7A87DE78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31B9C5C3" w14:textId="6A532B8B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color w:val="auto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</w:tcPr>
                <w:p w14:paraId="3EE4A45B" w14:textId="26B85E07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0070C0"/>
                  </w:tcBorders>
                </w:tcPr>
                <w:p w14:paraId="6481FAB8" w14:textId="68FC9FD1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697C3F81" w14:textId="016763BC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25" w:type="dxa"/>
                </w:tcPr>
                <w:p w14:paraId="5E9D2FD2" w14:textId="0C134999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</w:tr>
            <w:tr w:rsidR="009D6AC0" w:rsidRPr="004D08D6" w14:paraId="1035F0AF" w14:textId="77777777" w:rsidTr="00DB6E3F">
              <w:tc>
                <w:tcPr>
                  <w:tcW w:w="425" w:type="dxa"/>
                  <w:tcBorders>
                    <w:bottom w:val="single" w:sz="4" w:space="0" w:color="F05133" w:themeColor="accent1"/>
                  </w:tcBorders>
                </w:tcPr>
                <w:p w14:paraId="79179F3F" w14:textId="091A02BF" w:rsidR="009D6AC0" w:rsidRPr="00BA1BE3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A1BE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A4525A1" w14:textId="553FDFBB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9C160FC" w14:textId="6AF98D4D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51ECB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3AB29909" w14:textId="3E1E5371" w:rsidR="009D6AC0" w:rsidRPr="00906D25" w:rsidRDefault="00951EC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31</w: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=C6+1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top w:val="single" w:sz="4" w:space="0" w:color="0070C0"/>
                    <w:bottom w:val="dashed" w:sz="4" w:space="0" w:color="FFC000"/>
                  </w:tcBorders>
                </w:tcPr>
                <w:p w14:paraId="70A5C0EA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  <w:bottom w:val="dashed" w:sz="4" w:space="0" w:color="FFC000"/>
                  </w:tcBorders>
                </w:tcPr>
                <w:p w14:paraId="21E6B843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2B37A15B" w14:textId="77777777" w:rsidR="009D6AC0" w:rsidRPr="00906D25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906D25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906D25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62D31F58" w14:textId="77777777" w:rsidR="00BB5764" w:rsidRDefault="00BB5764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8</w:t>
            </w: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 xml:space="preserve">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: Hari Suci Nyepi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(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Tahun Baru Saka 194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9)</w:t>
            </w:r>
          </w:p>
          <w:p w14:paraId="005F2E23" w14:textId="677254CF" w:rsidR="009D6AC0" w:rsidRPr="00BB5764" w:rsidRDefault="00BB5764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10-11</w:t>
            </w: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 xml:space="preserve">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: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I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dul Fitri 144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8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Hijriah</w:t>
            </w:r>
          </w:p>
        </w:tc>
        <w:tc>
          <w:tcPr>
            <w:tcW w:w="907" w:type="dxa"/>
          </w:tcPr>
          <w:p w14:paraId="5E79AFE8" w14:textId="77777777" w:rsidR="009D6AC0" w:rsidRPr="00C41A35" w:rsidRDefault="009D6AC0" w:rsidP="009F6942">
            <w:pPr>
              <w:ind w:right="87"/>
            </w:pPr>
          </w:p>
        </w:tc>
        <w:tc>
          <w:tcPr>
            <w:tcW w:w="3005" w:type="dxa"/>
            <w:tcBorders>
              <w:top w:val="double" w:sz="4" w:space="0" w:color="FFC000"/>
              <w:bottom w:val="dashed" w:sz="4" w:space="0" w:color="FFC0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April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03707614" w14:textId="77777777" w:rsidTr="008D7CAF">
              <w:tc>
                <w:tcPr>
                  <w:tcW w:w="425" w:type="dxa"/>
                </w:tcPr>
                <w:p w14:paraId="7D5E4426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24697179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7C32F89C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A7867B7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082FB8AB" w14:textId="47A06C86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29CC1BCA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1652D98B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B166E8" w14:paraId="41490B4B" w14:textId="77777777" w:rsidTr="008D7CAF">
              <w:tc>
                <w:tcPr>
                  <w:tcW w:w="425" w:type="dxa"/>
                </w:tcPr>
                <w:p w14:paraId="0C6E82CF" w14:textId="77777777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69CF2C1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4E198864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44923999" w14:textId="19764A38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38B8712F" w14:textId="41323943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16DAE04F" w14:textId="5F80DA28" w:rsidR="009D6AC0" w:rsidRPr="003B60E0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8D7CAF">
                    <w:rPr>
                      <w:color w:val="auto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14:paraId="65DBEE12" w14:textId="31ABA7BB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</w:tr>
            <w:tr w:rsidR="009D6AC0" w:rsidRPr="00B166E8" w14:paraId="037FC4BE" w14:textId="77777777" w:rsidTr="008D7CAF">
              <w:tc>
                <w:tcPr>
                  <w:tcW w:w="425" w:type="dxa"/>
                </w:tcPr>
                <w:p w14:paraId="2A432586" w14:textId="2D3D8242" w:rsidR="009D6AC0" w:rsidRPr="00807CD2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6D034105" w14:textId="3ED31DD2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30E257A0" w14:textId="0611630C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764863DF" w14:textId="017647C3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522C5E8B" w14:textId="469E0E17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0B33CFFE" w14:textId="6E6F3894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25" w:type="dxa"/>
                </w:tcPr>
                <w:p w14:paraId="5DBF006A" w14:textId="19888F53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</w:tr>
            <w:tr w:rsidR="009D6AC0" w:rsidRPr="00B166E8" w14:paraId="52E0D9C1" w14:textId="77777777" w:rsidTr="008D7CAF">
              <w:tc>
                <w:tcPr>
                  <w:tcW w:w="425" w:type="dxa"/>
                </w:tcPr>
                <w:p w14:paraId="57AB6585" w14:textId="71A67FA4" w:rsidR="009D6AC0" w:rsidRPr="00807CD2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65627781" w14:textId="0B8A1192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0D8F880D" w14:textId="05FFFE45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56631BAF" w14:textId="51E22450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3329F4EC" w14:textId="1BE8BBF2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6BA5CE3C" w14:textId="049D335A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25" w:type="dxa"/>
                </w:tcPr>
                <w:p w14:paraId="52E5BF18" w14:textId="3FE2E3CA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</w:tr>
            <w:tr w:rsidR="009D6AC0" w:rsidRPr="00B166E8" w14:paraId="25AB0B81" w14:textId="77777777" w:rsidTr="007D0FA2">
              <w:tc>
                <w:tcPr>
                  <w:tcW w:w="425" w:type="dxa"/>
                </w:tcPr>
                <w:p w14:paraId="170E9962" w14:textId="29003685" w:rsidR="009D6AC0" w:rsidRPr="00807CD2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261EF708" w14:textId="1C9A2635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0CF7AAC0" w14:textId="641164B3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145E4E1C" w14:textId="5A81D1BD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00E75128" w14:textId="3515D829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45211BDC" w14:textId="15D9F43C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25" w:type="dxa"/>
                </w:tcPr>
                <w:p w14:paraId="2236A6D5" w14:textId="211D200F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</w:tr>
            <w:tr w:rsidR="009D6AC0" w:rsidRPr="00B166E8" w14:paraId="1FF0A58B" w14:textId="77777777" w:rsidTr="007D0FA2">
              <w:tc>
                <w:tcPr>
                  <w:tcW w:w="425" w:type="dxa"/>
                </w:tcPr>
                <w:p w14:paraId="2DE50A56" w14:textId="4D54E1D9" w:rsidR="009D6AC0" w:rsidRPr="00807CD2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</w:tcPr>
                <w:p w14:paraId="46CA611B" w14:textId="244A0540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</w:tcPr>
                <w:p w14:paraId="5CFC16CF" w14:textId="6CB21A84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</w:tcPr>
                <w:p w14:paraId="4E03E069" w14:textId="55339A34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</w:tcPr>
                <w:p w14:paraId="05C4F47D" w14:textId="74FE2341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</w:tcPr>
                <w:p w14:paraId="6FE418CD" w14:textId="6B812039" w:rsidR="009D6AC0" w:rsidRPr="00B166E8" w:rsidRDefault="00A856B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25" w:type="dxa"/>
                </w:tcPr>
                <w:p w14:paraId="1C9875EC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MonthEnd5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6E0B91EC" w14:textId="77777777" w:rsidR="009D6AC0" w:rsidRPr="00C41A35" w:rsidRDefault="009D6AC0" w:rsidP="009F6942"/>
        </w:tc>
      </w:tr>
      <w:tr w:rsidR="009D6AC0" w:rsidRPr="00C41A35" w14:paraId="29DDF11D" w14:textId="77777777" w:rsidTr="009F6942">
        <w:trPr>
          <w:trHeight w:hRule="exact" w:val="590"/>
        </w:trPr>
        <w:tc>
          <w:tcPr>
            <w:tcW w:w="3005" w:type="dxa"/>
            <w:tcBorders>
              <w:top w:val="dashed" w:sz="4" w:space="0" w:color="FFCC00"/>
              <w:bottom w:val="single" w:sz="4" w:space="0" w:color="D9D9D9" w:themeColor="background1" w:themeShade="D9"/>
            </w:tcBorders>
          </w:tcPr>
          <w:p w14:paraId="45851B0B" w14:textId="77777777" w:rsidR="009D6AC0" w:rsidRPr="00C41A35" w:rsidRDefault="009D6AC0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 w:rsidRPr="0083482C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1</w:t>
            </w: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 xml:space="preserve">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: Tahun Baru 202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6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Masehi</w:t>
            </w:r>
          </w:p>
          <w:p w14:paraId="1E6B53DC" w14:textId="5F9C54CF" w:rsidR="009D6AC0" w:rsidRPr="00C41A35" w:rsidRDefault="00D83AA6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5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Isra Mikraj Nabi Muhammad S</w:t>
            </w:r>
            <w:r w:rsidR="009D6AC0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.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A</w:t>
            </w:r>
            <w:r w:rsidR="009D6AC0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.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W</w:t>
            </w:r>
            <w:r w:rsidR="009D6AC0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.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1448 Hijriah</w:t>
            </w:r>
          </w:p>
        </w:tc>
        <w:tc>
          <w:tcPr>
            <w:tcW w:w="907" w:type="dxa"/>
          </w:tcPr>
          <w:p w14:paraId="167CD0C1" w14:textId="2D6EE177" w:rsidR="009D6AC0" w:rsidRPr="00C41A35" w:rsidRDefault="009D6AC0" w:rsidP="009F6942">
            <w:pPr>
              <w:rPr>
                <w:rFonts w:ascii="Calibri" w:hAnsi="Calibri" w:cs="Calibri"/>
                <w:sz w:val="16"/>
                <w:szCs w:val="16"/>
                <w:lang w:val="id-ID"/>
              </w:rPr>
            </w:pPr>
          </w:p>
        </w:tc>
        <w:tc>
          <w:tcPr>
            <w:tcW w:w="3005" w:type="dxa"/>
            <w:tcBorders>
              <w:top w:val="dashed" w:sz="4" w:space="0" w:color="FFCC00"/>
              <w:bottom w:val="single" w:sz="4" w:space="0" w:color="D9D9D9" w:themeColor="background1" w:themeShade="D9"/>
            </w:tcBorders>
          </w:tcPr>
          <w:p w14:paraId="4D612792" w14:textId="13570DD7" w:rsidR="009D6AC0" w:rsidRPr="00C41A35" w:rsidRDefault="00D83AA6" w:rsidP="009F6942">
            <w:pPr>
              <w:ind w:left="102"/>
              <w:rPr>
                <w:rFonts w:ascii="Calibri" w:hAnsi="Calibri" w:cs="Calibri"/>
                <w:color w:val="auto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6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Tahun Baru Imlek 257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8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</w:t>
            </w:r>
            <w:proofErr w:type="spellStart"/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Kongzili</w:t>
            </w:r>
            <w:proofErr w:type="spellEnd"/>
          </w:p>
          <w:p w14:paraId="2337F35E" w14:textId="49C42D30" w:rsidR="009D6AC0" w:rsidRPr="00C41A35" w:rsidRDefault="00D83AA6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5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Cuti Bersama</w:t>
            </w:r>
          </w:p>
          <w:p w14:paraId="34802322" w14:textId="77777777" w:rsidR="009D6AC0" w:rsidRPr="00C41A35" w:rsidRDefault="009D6AC0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</w:p>
        </w:tc>
        <w:tc>
          <w:tcPr>
            <w:tcW w:w="907" w:type="dxa"/>
          </w:tcPr>
          <w:p w14:paraId="32D09BDB" w14:textId="77777777" w:rsidR="009D6AC0" w:rsidRPr="00C41A35" w:rsidRDefault="009D6AC0" w:rsidP="009F6942">
            <w:pPr>
              <w:rPr>
                <w:rFonts w:ascii="Calibri" w:hAnsi="Calibri" w:cs="Calibri"/>
                <w:sz w:val="16"/>
                <w:szCs w:val="16"/>
                <w:lang w:val="id-ID"/>
              </w:rPr>
            </w:pPr>
          </w:p>
        </w:tc>
        <w:tc>
          <w:tcPr>
            <w:tcW w:w="3005" w:type="dxa"/>
            <w:tcBorders>
              <w:bottom w:val="single" w:sz="4" w:space="0" w:color="D9D9D9" w:themeColor="background1" w:themeShade="D9"/>
            </w:tcBorders>
          </w:tcPr>
          <w:p w14:paraId="0B597731" w14:textId="48967027" w:rsidR="00BA1BE3" w:rsidRPr="00C41A35" w:rsidRDefault="00BA1BE3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26</w:t>
            </w: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 xml:space="preserve">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: Wafat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nya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Yesus Kristus</w:t>
            </w:r>
          </w:p>
          <w:p w14:paraId="5C3EE6B9" w14:textId="0BD6A21E" w:rsidR="00BA1BE3" w:rsidRDefault="00BA1BE3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28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Kebangkitan Yesus Kristus (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Paskah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)</w:t>
            </w:r>
          </w:p>
          <w:p w14:paraId="4CC20D77" w14:textId="37B10056" w:rsidR="009D6AC0" w:rsidRPr="001900C1" w:rsidRDefault="00AD1EDF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9</w:t>
            </w:r>
            <w:r w:rsidR="009D6AC0" w:rsidRPr="00C258DF">
              <w:rPr>
                <w:rFonts w:ascii="Calibri" w:hAnsi="Calibri" w:cs="Calibri"/>
                <w:color w:val="auto"/>
                <w:sz w:val="16"/>
                <w:szCs w:val="16"/>
                <w:lang w:val="id-ID"/>
              </w:rPr>
              <w:t>,</w:t>
            </w:r>
            <w:r w:rsidR="009D6AC0"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 xml:space="preserve"> </w:t>
            </w:r>
            <w:r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12</w:t>
            </w:r>
            <w:r w:rsidR="009D6AC0" w:rsidRPr="00C258DF">
              <w:rPr>
                <w:rFonts w:ascii="Calibri" w:hAnsi="Calibri" w:cs="Calibri"/>
                <w:color w:val="auto"/>
                <w:sz w:val="16"/>
                <w:szCs w:val="16"/>
                <w:lang w:val="id-ID"/>
              </w:rPr>
              <w:t>,</w:t>
            </w:r>
            <w:r w:rsidR="009D6AC0"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 xml:space="preserve"> </w:t>
            </w:r>
            <w:r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15</w:t>
            </w:r>
            <w:r w:rsidR="009D6AC0" w:rsidRPr="00C258DF">
              <w:rPr>
                <w:rFonts w:ascii="Calibri" w:hAnsi="Calibri" w:cs="Calibri"/>
                <w:color w:val="auto"/>
                <w:sz w:val="16"/>
                <w:szCs w:val="16"/>
                <w:lang w:val="id-ID"/>
              </w:rPr>
              <w:t xml:space="preserve">, </w:t>
            </w:r>
            <w:r w:rsidR="009D6AC0" w:rsidRPr="00AB3466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dan</w:t>
            </w:r>
            <w:r w:rsidR="009D6AC0" w:rsidRPr="00C258DF">
              <w:rPr>
                <w:rFonts w:ascii="Calibri" w:hAnsi="Calibri" w:cs="Calibri"/>
                <w:color w:val="auto"/>
                <w:sz w:val="16"/>
                <w:szCs w:val="16"/>
                <w:lang w:val="id-ID"/>
              </w:rPr>
              <w:t xml:space="preserve"> </w:t>
            </w:r>
            <w:r w:rsidR="009D6AC0"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2</w:t>
            </w:r>
            <w:r w:rsidR="008C50A4"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5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Cuti Bersama</w:t>
            </w:r>
          </w:p>
        </w:tc>
        <w:tc>
          <w:tcPr>
            <w:tcW w:w="907" w:type="dxa"/>
          </w:tcPr>
          <w:p w14:paraId="4B8B6705" w14:textId="77777777" w:rsidR="009D6AC0" w:rsidRPr="00C41A35" w:rsidRDefault="009D6AC0" w:rsidP="009F6942"/>
        </w:tc>
        <w:tc>
          <w:tcPr>
            <w:tcW w:w="3005" w:type="dxa"/>
            <w:tcBorders>
              <w:top w:val="dashed" w:sz="4" w:space="0" w:color="FFC000"/>
              <w:bottom w:val="single" w:sz="4" w:space="0" w:color="D9D9D9" w:themeColor="background1" w:themeShade="D9"/>
            </w:tcBorders>
          </w:tcPr>
          <w:p w14:paraId="09B2C28A" w14:textId="4C07EF89" w:rsidR="009D6AC0" w:rsidRPr="00C41A35" w:rsidRDefault="009D6AC0" w:rsidP="009F6942">
            <w:pPr>
              <w:ind w:left="102"/>
            </w:pPr>
          </w:p>
        </w:tc>
      </w:tr>
      <w:tr w:rsidR="009D6AC0" w:rsidRPr="00C41A35" w14:paraId="013F2184" w14:textId="77777777" w:rsidTr="009F6942">
        <w:trPr>
          <w:trHeight w:hRule="exact" w:val="340"/>
        </w:trPr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4277BC3A" w14:textId="77777777" w:rsidR="009D6AC0" w:rsidRPr="00C41A35" w:rsidRDefault="009D6AC0" w:rsidP="009F6942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Mei</w:t>
            </w:r>
          </w:p>
        </w:tc>
        <w:tc>
          <w:tcPr>
            <w:tcW w:w="907" w:type="dxa"/>
          </w:tcPr>
          <w:p w14:paraId="067CDCFB" w14:textId="35B2E34A" w:rsidR="009D6AC0" w:rsidRPr="00C41A35" w:rsidRDefault="009D6AC0" w:rsidP="009F6942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7F364FD6" w14:textId="23EBDF4B" w:rsidR="009D6AC0" w:rsidRPr="00C41A35" w:rsidRDefault="009D6AC0" w:rsidP="009F6942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Juni</w:t>
            </w:r>
          </w:p>
        </w:tc>
        <w:tc>
          <w:tcPr>
            <w:tcW w:w="907" w:type="dxa"/>
          </w:tcPr>
          <w:p w14:paraId="61A1CFF5" w14:textId="77777777" w:rsidR="009D6AC0" w:rsidRPr="00C41A35" w:rsidRDefault="009D6AC0" w:rsidP="009F6942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17B3D694" w14:textId="77777777" w:rsidR="009D6AC0" w:rsidRPr="00C41A35" w:rsidRDefault="009D6AC0" w:rsidP="009F6942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Juli</w:t>
            </w:r>
          </w:p>
        </w:tc>
        <w:tc>
          <w:tcPr>
            <w:tcW w:w="907" w:type="dxa"/>
          </w:tcPr>
          <w:p w14:paraId="693BA6CF" w14:textId="77777777" w:rsidR="009D6AC0" w:rsidRPr="00C41A35" w:rsidRDefault="009D6AC0" w:rsidP="009F6942"/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000"/>
            </w:tcBorders>
          </w:tcPr>
          <w:p w14:paraId="307B3222" w14:textId="77777777" w:rsidR="009D6AC0" w:rsidRPr="00F84F30" w:rsidRDefault="009D6AC0" w:rsidP="009F6942">
            <w:pPr>
              <w:ind w:left="102"/>
              <w:rPr>
                <w:b/>
                <w:bCs/>
              </w:rPr>
            </w:pPr>
            <w:r w:rsidRPr="00F84F3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id-ID"/>
              </w:rPr>
              <w:t>Agustus</w:t>
            </w:r>
          </w:p>
        </w:tc>
      </w:tr>
      <w:tr w:rsidR="009D6AC0" w:rsidRPr="00C41A35" w14:paraId="02295141" w14:textId="77777777" w:rsidTr="009F6942">
        <w:trPr>
          <w:trHeight w:val="454"/>
        </w:trPr>
        <w:tc>
          <w:tcPr>
            <w:tcW w:w="3005" w:type="dxa"/>
            <w:tcBorders>
              <w:top w:val="double" w:sz="4" w:space="0" w:color="FFCC00"/>
              <w:bottom w:val="dashed" w:sz="4" w:space="0" w:color="FFCC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May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0876A9DA" w14:textId="77777777" w:rsidTr="008D7CAF">
              <w:tc>
                <w:tcPr>
                  <w:tcW w:w="425" w:type="dxa"/>
                </w:tcPr>
                <w:p w14:paraId="6DF56C4A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7B483A95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1CFC5A7F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18287110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62862BC2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50498D1D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30B770FF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C41A35" w14:paraId="65F3AA35" w14:textId="77777777" w:rsidTr="00DB6E3F">
              <w:tc>
                <w:tcPr>
                  <w:tcW w:w="425" w:type="dxa"/>
                </w:tcPr>
                <w:p w14:paraId="4B5EC10C" w14:textId="77777777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MonthStart3 \@ dddd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Friday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D20D3B0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MonthStart3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Friday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F65B0BF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MonthStart3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Friday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B3A76DD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MonthStart3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Friday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“Wednesday"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4CEED034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MonthStart3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Friday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= “Thursday"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0B64585" w14:textId="66C11344" w:rsidR="009D6AC0" w:rsidRPr="008A0026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F05133" w:themeColor="accent1"/>
                  </w:tcBorders>
                </w:tcPr>
                <w:p w14:paraId="6B959EA2" w14:textId="71F6D6EC" w:rsidR="009D6AC0" w:rsidRPr="00B2463F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</w:t>
                  </w:r>
                </w:p>
              </w:tc>
            </w:tr>
            <w:tr w:rsidR="009D6AC0" w:rsidRPr="00C41A35" w14:paraId="40C0A726" w14:textId="77777777" w:rsidTr="00DB6E3F">
              <w:tc>
                <w:tcPr>
                  <w:tcW w:w="425" w:type="dxa"/>
                </w:tcPr>
                <w:p w14:paraId="4FD59423" w14:textId="075A3A99" w:rsidR="009D6AC0" w:rsidRPr="00807CD2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4FA0D73C" w14:textId="6953BAD6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686DEE70" w14:textId="6FCCDEA2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5C613021" w14:textId="6F0D8937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17803BFB" w14:textId="43754F40" w:rsidR="009D6AC0" w:rsidRPr="00B2463F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2D89C56E" w14:textId="4C11E504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25" w:type="dxa"/>
                  <w:tcBorders>
                    <w:top w:val="single" w:sz="4" w:space="0" w:color="F05133" w:themeColor="accent1"/>
                  </w:tcBorders>
                </w:tcPr>
                <w:p w14:paraId="1967DE1C" w14:textId="3A4CF5DB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</w:tr>
            <w:tr w:rsidR="009D6AC0" w:rsidRPr="00C41A35" w14:paraId="30DA17A1" w14:textId="77777777" w:rsidTr="00DB6E3F">
              <w:tc>
                <w:tcPr>
                  <w:tcW w:w="425" w:type="dxa"/>
                </w:tcPr>
                <w:p w14:paraId="39D92184" w14:textId="252EAD8C" w:rsidR="009D6AC0" w:rsidRPr="00807CD2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59E78E15" w14:textId="3A19D32C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2342A042" w14:textId="04C48DD3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4E0ADBA4" w14:textId="36639B1B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</w:tcBorders>
                </w:tcPr>
                <w:p w14:paraId="1199105A" w14:textId="17CB09B8" w:rsidR="009D6AC0" w:rsidRPr="00B2463F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color w:val="auto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38150425" w14:textId="6EB1AFC9" w:rsidR="009D6AC0" w:rsidRPr="00B2463F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color w:val="auto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25" w:type="dxa"/>
                </w:tcPr>
                <w:p w14:paraId="194CC2CE" w14:textId="2074000D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</w:tr>
            <w:tr w:rsidR="009D6AC0" w:rsidRPr="00C41A35" w14:paraId="0218B5C9" w14:textId="77777777" w:rsidTr="00DB6E3F">
              <w:tc>
                <w:tcPr>
                  <w:tcW w:w="425" w:type="dxa"/>
                </w:tcPr>
                <w:p w14:paraId="39C93735" w14:textId="579D01D3" w:rsidR="009D6AC0" w:rsidRPr="00807CD2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7757BD2C" w14:textId="1056F9C4" w:rsidR="009D6AC0" w:rsidRPr="00B2463F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0070C0"/>
                  </w:tcBorders>
                </w:tcPr>
                <w:p w14:paraId="7C0147C7" w14:textId="46258834" w:rsidR="009D6AC0" w:rsidRPr="00B2463F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0070C0"/>
                  </w:tcBorders>
                </w:tcPr>
                <w:p w14:paraId="582B94CD" w14:textId="18630240" w:rsidR="009D6AC0" w:rsidRPr="00B2463F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1AF871E3" w14:textId="3A477D9B" w:rsidR="009D6AC0" w:rsidRPr="00B2463F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4835DD24" w14:textId="1918FF79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25" w:type="dxa"/>
                </w:tcPr>
                <w:p w14:paraId="55719973" w14:textId="29829C01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</w:tr>
            <w:tr w:rsidR="009D6AC0" w:rsidRPr="00C41A35" w14:paraId="379C44D2" w14:textId="77777777" w:rsidTr="00DB6E3F">
              <w:tc>
                <w:tcPr>
                  <w:tcW w:w="425" w:type="dxa"/>
                </w:tcPr>
                <w:p w14:paraId="09028DCE" w14:textId="4E680E73" w:rsidR="009D6AC0" w:rsidRPr="00807CD2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</w:tcBorders>
                </w:tcPr>
                <w:p w14:paraId="4206CAA4" w14:textId="646FA8A1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  <w:tcBorders>
                    <w:top w:val="single" w:sz="4" w:space="0" w:color="0070C0"/>
                  </w:tcBorders>
                </w:tcPr>
                <w:p w14:paraId="1998C5E5" w14:textId="2FD6214D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  <w:tcBorders>
                    <w:top w:val="single" w:sz="4" w:space="0" w:color="0070C0"/>
                  </w:tcBorders>
                </w:tcPr>
                <w:p w14:paraId="14ECA1F5" w14:textId="17A5E97D" w:rsidR="009D6AC0" w:rsidRPr="00B2463F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color w:val="auto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</w:tcBorders>
                </w:tcPr>
                <w:p w14:paraId="550DFD95" w14:textId="7883928A" w:rsidR="009D6AC0" w:rsidRPr="00B2463F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B2463F">
                    <w:rPr>
                      <w:color w:val="auto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</w:tcPr>
                <w:p w14:paraId="14C62535" w14:textId="75809CE5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25" w:type="dxa"/>
                </w:tcPr>
                <w:p w14:paraId="108E2132" w14:textId="7555EF06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</w:tr>
            <w:tr w:rsidR="009D6AC0" w:rsidRPr="00C41A35" w14:paraId="632CE52D" w14:textId="77777777" w:rsidTr="008D7CAF">
              <w:tc>
                <w:tcPr>
                  <w:tcW w:w="425" w:type="dxa"/>
                  <w:tcBorders>
                    <w:bottom w:val="single" w:sz="4" w:space="0" w:color="EE0000"/>
                  </w:tcBorders>
                </w:tcPr>
                <w:p w14:paraId="0108F4F9" w14:textId="5ECA141E" w:rsidR="009D6AC0" w:rsidRPr="00807CD2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31" w:type="dxa"/>
                </w:tcPr>
                <w:p w14:paraId="4FAAAF46" w14:textId="2FBC62C0" w:rsidR="009D6AC0" w:rsidRPr="00B166E8" w:rsidRDefault="00390505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31</w:t>
                  </w:r>
                </w:p>
              </w:tc>
              <w:tc>
                <w:tcPr>
                  <w:tcW w:w="431" w:type="dxa"/>
                </w:tcPr>
                <w:p w14:paraId="621300D2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0E136F47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1AA0BB5B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23404D41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</w:tcPr>
                <w:p w14:paraId="74E07D1E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</w:tbl>
          <w:p w14:paraId="4C60E429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3C1DD98D" w14:textId="1C5CC5D8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C00"/>
              <w:bottom w:val="dashed" w:sz="4" w:space="0" w:color="FFCC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une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16FC9C44" w14:textId="77777777" w:rsidTr="00DF358F">
              <w:tc>
                <w:tcPr>
                  <w:tcW w:w="425" w:type="dxa"/>
                </w:tcPr>
                <w:p w14:paraId="602FDC33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271F7289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7C79BBB8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65238CC2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1FDBE58A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5201AAA9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24FCF2D5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B166E8" w14:paraId="35751BCB" w14:textId="77777777" w:rsidTr="00DB6E3F">
              <w:tc>
                <w:tcPr>
                  <w:tcW w:w="425" w:type="dxa"/>
                </w:tcPr>
                <w:p w14:paraId="740389BB" w14:textId="77777777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MonthStart7 \@ dddd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Monday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46C7D181" w14:textId="53277007" w:rsidR="009D6AC0" w:rsidRPr="00CD007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7ABD2464" w14:textId="78407045" w:rsidR="009D6AC0" w:rsidRPr="000B20B3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0B20B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452A0B10" w14:textId="496E9C40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78F72C84" w14:textId="2D7CE0C5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3D73BDA3" w14:textId="7E017601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25" w:type="dxa"/>
                </w:tcPr>
                <w:p w14:paraId="1C3EEF75" w14:textId="6B9259D4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</w:tr>
            <w:tr w:rsidR="009D6AC0" w:rsidRPr="00B166E8" w14:paraId="383E4F14" w14:textId="77777777" w:rsidTr="00DB6E3F">
              <w:tc>
                <w:tcPr>
                  <w:tcW w:w="425" w:type="dxa"/>
                  <w:tcBorders>
                    <w:bottom w:val="single" w:sz="4" w:space="0" w:color="F05133" w:themeColor="accent1"/>
                  </w:tcBorders>
                </w:tcPr>
                <w:p w14:paraId="68B80EBD" w14:textId="045F741F" w:rsidR="009D6AC0" w:rsidRPr="000B20B3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0B20B3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781A5A40" w14:textId="74EBA98C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</w:tcBorders>
                </w:tcPr>
                <w:p w14:paraId="2605312D" w14:textId="61173BC0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303C62CA" w14:textId="2EA16896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17A6B840" w14:textId="453F1AA9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71F7330F" w14:textId="083CDE9D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25" w:type="dxa"/>
                </w:tcPr>
                <w:p w14:paraId="336EAF0D" w14:textId="7D73DE9E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</w:tr>
            <w:tr w:rsidR="009D6AC0" w:rsidRPr="00B166E8" w14:paraId="2720E277" w14:textId="77777777" w:rsidTr="00DB6E3F">
              <w:tc>
                <w:tcPr>
                  <w:tcW w:w="425" w:type="dxa"/>
                  <w:tcBorders>
                    <w:top w:val="single" w:sz="4" w:space="0" w:color="F05133" w:themeColor="accent1"/>
                  </w:tcBorders>
                </w:tcPr>
                <w:p w14:paraId="496C8570" w14:textId="2C718D67" w:rsidR="009D6AC0" w:rsidRPr="00807CD2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6347E4FD" w14:textId="29B1FBF0" w:rsidR="009D6AC0" w:rsidRPr="000B20B3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0B20B3">
                    <w:rPr>
                      <w:color w:val="auto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5828ACCE" w14:textId="409287B8" w:rsidR="009D6AC0" w:rsidRPr="000B20B3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auto"/>
                      <w:sz w:val="22"/>
                      <w:szCs w:val="22"/>
                      <w:lang w:val="id-ID"/>
                    </w:rPr>
                  </w:pPr>
                  <w:r w:rsidRPr="000B20B3">
                    <w:rPr>
                      <w:color w:val="auto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2B7A2E15" w14:textId="782C42C8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0946ADE7" w14:textId="550AFB66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778A3B53" w14:textId="48C5C28F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25" w:type="dxa"/>
                </w:tcPr>
                <w:p w14:paraId="0D12D924" w14:textId="336D2A6D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</w:tr>
            <w:tr w:rsidR="009D6AC0" w:rsidRPr="00B166E8" w14:paraId="04DC0086" w14:textId="77777777" w:rsidTr="00DF358F">
              <w:tc>
                <w:tcPr>
                  <w:tcW w:w="425" w:type="dxa"/>
                </w:tcPr>
                <w:p w14:paraId="339CC566" w14:textId="6A2FC510" w:rsidR="009D6AC0" w:rsidRPr="00807CD2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204DAF8D" w14:textId="027C9F58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5F54715D" w14:textId="1B6B2610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458DDF04" w14:textId="50561127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</w:tcPr>
                <w:p w14:paraId="6EB17B4F" w14:textId="4B08A9D9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29D48441" w14:textId="215B64ED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25" w:type="dxa"/>
                </w:tcPr>
                <w:p w14:paraId="58E28382" w14:textId="4A3BAF04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</w:tr>
            <w:tr w:rsidR="009D6AC0" w:rsidRPr="00B166E8" w14:paraId="2782A1ED" w14:textId="77777777" w:rsidTr="007D0FA2">
              <w:tc>
                <w:tcPr>
                  <w:tcW w:w="425" w:type="dxa"/>
                </w:tcPr>
                <w:p w14:paraId="070CD68C" w14:textId="2BF2723A" w:rsidR="009D6AC0" w:rsidRPr="00807CD2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</w:tcPr>
                <w:p w14:paraId="128F5F60" w14:textId="60694BB4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</w:tcPr>
                <w:p w14:paraId="214AA74A" w14:textId="4B1BB03B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</w:tcPr>
                <w:p w14:paraId="48008B50" w14:textId="7575F30E" w:rsidR="009D6AC0" w:rsidRPr="00B166E8" w:rsidRDefault="00ED1D25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57ED5633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4710D013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5" w:type="dxa"/>
                </w:tcPr>
                <w:p w14:paraId="6B0B31CE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598ABEC3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3AC52B7D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C00"/>
              <w:bottom w:val="dashed" w:sz="4" w:space="0" w:color="FFCC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uly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41092059" w14:textId="77777777" w:rsidTr="007D0FA2">
              <w:tc>
                <w:tcPr>
                  <w:tcW w:w="425" w:type="dxa"/>
                </w:tcPr>
                <w:p w14:paraId="39221C6C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6CA9360C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328B49E5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249EA073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747E0F7A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2324A1E6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4F63C1A8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B166E8" w14:paraId="0EF6E39A" w14:textId="77777777" w:rsidTr="007D0FA2">
              <w:tc>
                <w:tcPr>
                  <w:tcW w:w="425" w:type="dxa"/>
                </w:tcPr>
                <w:p w14:paraId="162AD9C4" w14:textId="77777777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4F0E91B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292B6D6D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MonthStart5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Wednesday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211C66B" w14:textId="71E61B40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7EF5A5D9" w14:textId="3E0FE7A7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30E871C4" w14:textId="7BBC9C15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14:paraId="6061473D" w14:textId="61CA7B43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</w:tr>
            <w:tr w:rsidR="009D6AC0" w:rsidRPr="00B166E8" w14:paraId="28F3216B" w14:textId="77777777" w:rsidTr="007D0FA2">
              <w:tc>
                <w:tcPr>
                  <w:tcW w:w="425" w:type="dxa"/>
                </w:tcPr>
                <w:p w14:paraId="308648C3" w14:textId="7CE19677" w:rsidR="009D6AC0" w:rsidRPr="00807CD2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2AA23510" w14:textId="08D1DD45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2BDA6095" w14:textId="208C6EE8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73B80FB0" w14:textId="596FC4C3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773ED1CA" w14:textId="317088CC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40032027" w14:textId="475CFCD0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25" w:type="dxa"/>
                </w:tcPr>
                <w:p w14:paraId="52F5560D" w14:textId="74020C15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</w:tr>
            <w:tr w:rsidR="009D6AC0" w:rsidRPr="00B166E8" w14:paraId="692C88B1" w14:textId="77777777" w:rsidTr="007D0FA2">
              <w:tc>
                <w:tcPr>
                  <w:tcW w:w="425" w:type="dxa"/>
                </w:tcPr>
                <w:p w14:paraId="1255C08B" w14:textId="43A35B3F" w:rsidR="009D6AC0" w:rsidRPr="00807CD2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7EC85096" w14:textId="4EE8D691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65C87E41" w14:textId="211B90F2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57A075E1" w14:textId="6264BF9D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41D712A7" w14:textId="61679154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72F3694E" w14:textId="67EEB763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25" w:type="dxa"/>
                </w:tcPr>
                <w:p w14:paraId="7F1BD0F7" w14:textId="1B33CA31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</w:tr>
            <w:tr w:rsidR="009D6AC0" w:rsidRPr="00B166E8" w14:paraId="01E3E6E0" w14:textId="77777777" w:rsidTr="007D0FA2">
              <w:tc>
                <w:tcPr>
                  <w:tcW w:w="425" w:type="dxa"/>
                </w:tcPr>
                <w:p w14:paraId="6C84DCF8" w14:textId="7CBFB688" w:rsidR="009D6AC0" w:rsidRPr="00807CD2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401DFACC" w14:textId="075F2653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592B42BE" w14:textId="3657E96A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6BAC5CAC" w14:textId="2427B452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4E6C10AB" w14:textId="25093420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22C85666" w14:textId="42D6818A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25" w:type="dxa"/>
                </w:tcPr>
                <w:p w14:paraId="7AA75E91" w14:textId="628FFC03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</w:tr>
            <w:tr w:rsidR="009D6AC0" w:rsidRPr="00B166E8" w14:paraId="0C0BC2F5" w14:textId="77777777" w:rsidTr="007D0FA2">
              <w:tc>
                <w:tcPr>
                  <w:tcW w:w="425" w:type="dxa"/>
                </w:tcPr>
                <w:p w14:paraId="1F1CDF24" w14:textId="3CB3A5EA" w:rsidR="009D6AC0" w:rsidRPr="00807CD2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</w:tcPr>
                <w:p w14:paraId="31A931A9" w14:textId="7B1672FD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</w:tcPr>
                <w:p w14:paraId="42E2F91C" w14:textId="49015E25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</w:tcPr>
                <w:p w14:paraId="187B8369" w14:textId="77E2EBAB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</w:tcPr>
                <w:p w14:paraId="556D1D9F" w14:textId="01599DA1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</w:tcPr>
                <w:p w14:paraId="56164BBB" w14:textId="620159A5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25" w:type="dxa"/>
                </w:tcPr>
                <w:p w14:paraId="30641F26" w14:textId="66021FD5" w:rsidR="009D6AC0" w:rsidRPr="00B166E8" w:rsidRDefault="00206492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31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MonthEnd5 \@ 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3A42F5CA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35DC167B" w14:textId="77777777" w:rsidR="009D6AC0" w:rsidRPr="00C41A35" w:rsidRDefault="009D6AC0" w:rsidP="009F6942"/>
        </w:tc>
        <w:tc>
          <w:tcPr>
            <w:tcW w:w="3005" w:type="dxa"/>
            <w:tcBorders>
              <w:top w:val="double" w:sz="4" w:space="0" w:color="FFC000"/>
              <w:bottom w:val="dashed" w:sz="4" w:space="0" w:color="FFC000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August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479BBED5" w14:textId="77777777" w:rsidTr="007D0FA2">
              <w:tc>
                <w:tcPr>
                  <w:tcW w:w="425" w:type="dxa"/>
                </w:tcPr>
                <w:p w14:paraId="57574D31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4B3928D7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6AE0AA5A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7F42E43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7D9FAC02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7196C99A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40C102F8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C41A35" w14:paraId="7CB0A54E" w14:textId="77777777" w:rsidTr="007D0FA2">
              <w:tc>
                <w:tcPr>
                  <w:tcW w:w="425" w:type="dxa"/>
                </w:tcPr>
                <w:p w14:paraId="3CF4C9F2" w14:textId="4A56DD6E" w:rsidR="009D6AC0" w:rsidRPr="00807CD2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</w:t>
                  </w:r>
                  <w:r w:rsidR="009D6AC0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="009D6AC0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15F41738" w14:textId="1A78E79A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502B6BB3" w14:textId="24A09A58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2CCFA040" w14:textId="64B5418D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“Wednesday" 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4437225" w14:textId="52A0D819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= “Thursday" 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=D2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=D2+1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1A7EC671" w14:textId="76A7631E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MonthStart6 \@ dddd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Saturday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“Friday" 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=E2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=E2+1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5" w:type="dxa"/>
                </w:tcPr>
                <w:p w14:paraId="0C8F9E18" w14:textId="24FA477C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</w:tr>
            <w:tr w:rsidR="009D6AC0" w:rsidRPr="00C41A35" w14:paraId="127CA0A5" w14:textId="77777777" w:rsidTr="007D0FA2">
              <w:tc>
                <w:tcPr>
                  <w:tcW w:w="425" w:type="dxa"/>
                </w:tcPr>
                <w:p w14:paraId="1FC29015" w14:textId="17479E16" w:rsidR="009D6AC0" w:rsidRPr="00807CD2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061E3AF1" w14:textId="597E34B2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50C7E3B3" w14:textId="4B99ECB6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1F77340E" w14:textId="6B1AD61C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3B14B163" w14:textId="7F94E1C2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23E5F490" w14:textId="6708CB1A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25" w:type="dxa"/>
                </w:tcPr>
                <w:p w14:paraId="47E40ABC" w14:textId="67534D78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</w:tr>
            <w:tr w:rsidR="009D6AC0" w:rsidRPr="00C41A35" w14:paraId="692F46A7" w14:textId="77777777" w:rsidTr="00DB6E3F">
              <w:tc>
                <w:tcPr>
                  <w:tcW w:w="425" w:type="dxa"/>
                  <w:tcBorders>
                    <w:bottom w:val="single" w:sz="4" w:space="0" w:color="F05133" w:themeColor="accent1"/>
                  </w:tcBorders>
                </w:tcPr>
                <w:p w14:paraId="522BA552" w14:textId="0290A551" w:rsidR="009D6AC0" w:rsidRPr="00550A36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550A36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6F720A49" w14:textId="00CF8C05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F05133" w:themeColor="accent1"/>
                  </w:tcBorders>
                </w:tcPr>
                <w:p w14:paraId="05018803" w14:textId="0A5120B7" w:rsidR="009D6AC0" w:rsidRPr="00550A36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550A36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26CB8760" w14:textId="107E4C10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69152EC3" w14:textId="7D43031C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6CAFD437" w14:textId="75E13B44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25" w:type="dxa"/>
                </w:tcPr>
                <w:p w14:paraId="306D38F8" w14:textId="0DA5DDC5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</w:tr>
            <w:tr w:rsidR="009D6AC0" w:rsidRPr="00C41A35" w14:paraId="6A6D4F26" w14:textId="77777777" w:rsidTr="00DB6E3F">
              <w:tc>
                <w:tcPr>
                  <w:tcW w:w="425" w:type="dxa"/>
                  <w:tcBorders>
                    <w:top w:val="single" w:sz="4" w:space="0" w:color="F05133" w:themeColor="accent1"/>
                  </w:tcBorders>
                </w:tcPr>
                <w:p w14:paraId="55B65639" w14:textId="675B4868" w:rsidR="009D6AC0" w:rsidRPr="00807CD2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4F16B594" w14:textId="4AEFCDA9" w:rsidR="009D6AC0" w:rsidRPr="00550A36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550A36">
                    <w:rPr>
                      <w:color w:val="auto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  <w:tcBorders>
                    <w:top w:val="single" w:sz="4" w:space="0" w:color="F05133" w:themeColor="accent1"/>
                  </w:tcBorders>
                </w:tcPr>
                <w:p w14:paraId="3540C5AF" w14:textId="35E8786F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10EC9907" w14:textId="18CA8741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</w:tcPr>
                <w:p w14:paraId="5FB75BD6" w14:textId="1BDE3C75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</w:tcPr>
                <w:p w14:paraId="184B06B9" w14:textId="58DD6273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25" w:type="dxa"/>
                </w:tcPr>
                <w:p w14:paraId="114DA2DA" w14:textId="76B5A85B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</w:tr>
            <w:tr w:rsidR="009D6AC0" w:rsidRPr="00C41A35" w14:paraId="619C16D9" w14:textId="77777777" w:rsidTr="006E3500">
              <w:tc>
                <w:tcPr>
                  <w:tcW w:w="425" w:type="dxa"/>
                </w:tcPr>
                <w:p w14:paraId="7E82495B" w14:textId="6B06D76B" w:rsidR="009D6AC0" w:rsidRPr="00807CD2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</w:tcPr>
                <w:p w14:paraId="67451F1E" w14:textId="4184A4A7" w:rsidR="009D6AC0" w:rsidRPr="00B166E8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31" w:type="dxa"/>
                </w:tcPr>
                <w:p w14:paraId="61C7B3DD" w14:textId="6560BF5B" w:rsidR="009D6AC0" w:rsidRPr="00550A36" w:rsidRDefault="000C0F36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550A36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31</w:t>
                  </w:r>
                </w:p>
              </w:tc>
              <w:tc>
                <w:tcPr>
                  <w:tcW w:w="431" w:type="dxa"/>
                </w:tcPr>
                <w:p w14:paraId="454C09B0" w14:textId="39702B1C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111C8E11" w14:textId="18B0848B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0F82CF96" w14:textId="7A817941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</w:tcPr>
                <w:p w14:paraId="286263D1" w14:textId="60B31F80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  <w:tr w:rsidR="009D6AC0" w:rsidRPr="00C41A35" w14:paraId="3F0347D6" w14:textId="77777777" w:rsidTr="006E3500">
              <w:tc>
                <w:tcPr>
                  <w:tcW w:w="425" w:type="dxa"/>
                </w:tcPr>
                <w:p w14:paraId="3C257F70" w14:textId="040E27CA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0596C827" w14:textId="135C794C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04893931" w14:textId="4912F82B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1F63C90C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52248655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5E4254D3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</w:tcPr>
                <w:p w14:paraId="31BD1CB6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</w:tbl>
          <w:p w14:paraId="7BE7AEC9" w14:textId="77777777" w:rsidR="009D6AC0" w:rsidRPr="00C41A35" w:rsidRDefault="009D6AC0" w:rsidP="009F6942"/>
        </w:tc>
      </w:tr>
      <w:tr w:rsidR="009D6AC0" w:rsidRPr="00C41A35" w14:paraId="44D68EEA" w14:textId="77777777" w:rsidTr="0002262F">
        <w:trPr>
          <w:trHeight w:hRule="exact" w:val="994"/>
        </w:trPr>
        <w:tc>
          <w:tcPr>
            <w:tcW w:w="3005" w:type="dxa"/>
            <w:tcBorders>
              <w:top w:val="dashed" w:sz="4" w:space="0" w:color="FFCC00"/>
              <w:bottom w:val="single" w:sz="4" w:space="0" w:color="D9D9D9" w:themeColor="background1" w:themeShade="D9"/>
            </w:tcBorders>
          </w:tcPr>
          <w:p w14:paraId="061EE43D" w14:textId="77777777" w:rsidR="009D6AC0" w:rsidRPr="00C41A35" w:rsidRDefault="009D6AC0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1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Hari Buruh Internasional</w:t>
            </w:r>
          </w:p>
          <w:p w14:paraId="6A269F6C" w14:textId="1E85341C" w:rsidR="009D6AC0" w:rsidRDefault="00B2463F" w:rsidP="009F6942">
            <w:pPr>
              <w:pStyle w:val="Days"/>
              <w:spacing w:before="0"/>
              <w:ind w:left="102"/>
              <w:jc w:val="left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6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Kenaikan </w:t>
            </w:r>
            <w:r w:rsidR="009D6AC0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Yesus Kristus</w:t>
            </w:r>
          </w:p>
          <w:p w14:paraId="66BEE9F7" w14:textId="1FF432D9" w:rsidR="009D6AC0" w:rsidRPr="00C41A35" w:rsidRDefault="00B2463F" w:rsidP="009F6942">
            <w:pPr>
              <w:pStyle w:val="Days"/>
              <w:spacing w:before="0"/>
              <w:ind w:left="102"/>
              <w:jc w:val="left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1</w:t>
            </w:r>
            <w:r w:rsidR="009D6AC0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7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Idul Adha 144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8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Hijriah</w:t>
            </w:r>
          </w:p>
          <w:p w14:paraId="452284F8" w14:textId="3FA3450D" w:rsidR="009D6AC0" w:rsidRDefault="00B2463F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20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Hari Raya Waisak 25</w:t>
            </w:r>
            <w:r w:rsidR="009D6AC0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7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1</w:t>
            </w:r>
            <w:r w:rsidR="009D6AC0"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BE</w:t>
            </w:r>
          </w:p>
          <w:p w14:paraId="5853E892" w14:textId="5958C1C3" w:rsidR="009D6AC0" w:rsidRPr="00C41A35" w:rsidRDefault="009D6AC0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 w:rsidRPr="00463B67"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1</w:t>
            </w:r>
            <w:r w:rsidR="00B2463F"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8</w:t>
            </w:r>
            <w:r w:rsidRPr="00C41A35">
              <w:rPr>
                <w:rFonts w:ascii="Calibri" w:hAnsi="Calibri" w:cs="Calibri"/>
                <w:color w:val="16697A" w:themeColor="accent4" w:themeShade="80"/>
                <w:sz w:val="16"/>
                <w:szCs w:val="16"/>
                <w:lang w:val="id-ID"/>
              </w:rPr>
              <w:t xml:space="preserve"> </w:t>
            </w:r>
            <w:r w:rsidRPr="00AB3466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dan</w:t>
            </w:r>
            <w:r w:rsidRPr="00F10DA5">
              <w:rPr>
                <w:rFonts w:ascii="Calibri" w:hAnsi="Calibri" w:cs="Calibri"/>
                <w:color w:val="262626" w:themeColor="text1" w:themeTint="D9"/>
                <w:sz w:val="16"/>
                <w:szCs w:val="16"/>
                <w:lang w:val="id-ID"/>
              </w:rPr>
              <w:t xml:space="preserve"> </w:t>
            </w:r>
            <w:r w:rsidR="00B2463F"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19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Cuti Bersama</w:t>
            </w:r>
          </w:p>
        </w:tc>
        <w:tc>
          <w:tcPr>
            <w:tcW w:w="907" w:type="dxa"/>
          </w:tcPr>
          <w:p w14:paraId="260E1803" w14:textId="3B1BB192" w:rsidR="009D6AC0" w:rsidRPr="00C41A35" w:rsidRDefault="009D6AC0" w:rsidP="009F6942">
            <w:pPr>
              <w:ind w:left="102"/>
              <w:rPr>
                <w:rFonts w:ascii="Calibri" w:hAnsi="Calibri" w:cs="Calibri"/>
                <w:sz w:val="16"/>
                <w:szCs w:val="16"/>
                <w:lang w:val="id-ID"/>
              </w:rPr>
            </w:pPr>
          </w:p>
        </w:tc>
        <w:tc>
          <w:tcPr>
            <w:tcW w:w="3005" w:type="dxa"/>
            <w:tcBorders>
              <w:top w:val="dashed" w:sz="4" w:space="0" w:color="FFCC00"/>
              <w:bottom w:val="single" w:sz="4" w:space="0" w:color="D9D9D9" w:themeColor="background1" w:themeShade="D9"/>
            </w:tcBorders>
          </w:tcPr>
          <w:p w14:paraId="05BBDEF2" w14:textId="77777777" w:rsidR="009D6AC0" w:rsidRPr="00C41A35" w:rsidRDefault="009D6AC0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 xml:space="preserve">1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: Hari Lahir Pancasila</w:t>
            </w:r>
          </w:p>
          <w:p w14:paraId="136491B4" w14:textId="4EE077DA" w:rsidR="009D6AC0" w:rsidRPr="00C41A35" w:rsidRDefault="009D6AC0" w:rsidP="009F6942">
            <w:pPr>
              <w:ind w:left="102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6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1 Muharam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Tahun Baru Islam 144</w:t>
            </w:r>
            <w:r w:rsidR="000B20B3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9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H</w:t>
            </w:r>
            <w:r w:rsidR="000B20B3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ijriah</w:t>
            </w:r>
          </w:p>
        </w:tc>
        <w:tc>
          <w:tcPr>
            <w:tcW w:w="907" w:type="dxa"/>
          </w:tcPr>
          <w:p w14:paraId="14366B2E" w14:textId="77777777" w:rsidR="009D6AC0" w:rsidRPr="00C41A35" w:rsidRDefault="009D6AC0" w:rsidP="009F6942">
            <w:pPr>
              <w:ind w:left="102"/>
              <w:rPr>
                <w:rFonts w:ascii="Calibri" w:hAnsi="Calibri" w:cs="Calibri"/>
                <w:sz w:val="16"/>
                <w:szCs w:val="16"/>
                <w:lang w:val="id-ID"/>
              </w:rPr>
            </w:pPr>
          </w:p>
        </w:tc>
        <w:tc>
          <w:tcPr>
            <w:tcW w:w="3005" w:type="dxa"/>
            <w:tcBorders>
              <w:top w:val="dashed" w:sz="4" w:space="0" w:color="FFCC00"/>
              <w:bottom w:val="single" w:sz="4" w:space="0" w:color="D9D9D9" w:themeColor="background1" w:themeShade="D9"/>
            </w:tcBorders>
          </w:tcPr>
          <w:p w14:paraId="06BA6D73" w14:textId="77777777" w:rsidR="009D6AC0" w:rsidRPr="00C41A35" w:rsidRDefault="009D6AC0" w:rsidP="009F6942">
            <w:pPr>
              <w:pStyle w:val="Days"/>
              <w:spacing w:before="0"/>
              <w:ind w:left="102"/>
              <w:jc w:val="left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</w:p>
        </w:tc>
        <w:tc>
          <w:tcPr>
            <w:tcW w:w="907" w:type="dxa"/>
          </w:tcPr>
          <w:p w14:paraId="39058EEC" w14:textId="77777777" w:rsidR="009D6AC0" w:rsidRPr="00C41A35" w:rsidRDefault="009D6AC0" w:rsidP="009F6942"/>
        </w:tc>
        <w:tc>
          <w:tcPr>
            <w:tcW w:w="3005" w:type="dxa"/>
            <w:tcBorders>
              <w:top w:val="dashed" w:sz="4" w:space="0" w:color="FFC000"/>
              <w:bottom w:val="single" w:sz="4" w:space="0" w:color="D9D9D9" w:themeColor="background1" w:themeShade="D9"/>
            </w:tcBorders>
          </w:tcPr>
          <w:p w14:paraId="47A38822" w14:textId="77777777" w:rsidR="00550A36" w:rsidRDefault="00550A36" w:rsidP="009F6942">
            <w:pPr>
              <w:pStyle w:val="Days"/>
              <w:ind w:left="102"/>
              <w:jc w:val="left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15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Maulid Nabi Muhammad S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.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A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.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W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.</w:t>
            </w:r>
          </w:p>
          <w:p w14:paraId="74BE552D" w14:textId="67AA582A" w:rsidR="009D6AC0" w:rsidRPr="00550A36" w:rsidRDefault="009D6AC0" w:rsidP="009F6942">
            <w:pPr>
              <w:pStyle w:val="Days"/>
              <w:ind w:left="102"/>
              <w:jc w:val="left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17</w:t>
            </w:r>
            <w:r w:rsidRPr="00C41A35">
              <w:rPr>
                <w:rFonts w:ascii="Calibri" w:hAnsi="Calibri" w:cs="Calibri"/>
                <w:color w:val="F05133" w:themeColor="accent1"/>
                <w:sz w:val="16"/>
                <w:szCs w:val="16"/>
                <w:lang w:val="id-ID"/>
              </w:rPr>
              <w:t xml:space="preserve">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: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Proklamasi Kemerdekaan</w:t>
            </w:r>
          </w:p>
        </w:tc>
      </w:tr>
      <w:tr w:rsidR="009D6AC0" w:rsidRPr="00C41A35" w14:paraId="04A1AF1B" w14:textId="77777777" w:rsidTr="009F6942">
        <w:trPr>
          <w:trHeight w:hRule="exact" w:val="340"/>
        </w:trPr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763592AD" w14:textId="77777777" w:rsidR="009D6AC0" w:rsidRPr="00C41A35" w:rsidRDefault="009D6AC0" w:rsidP="009F6942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September</w:t>
            </w:r>
          </w:p>
        </w:tc>
        <w:tc>
          <w:tcPr>
            <w:tcW w:w="907" w:type="dxa"/>
          </w:tcPr>
          <w:p w14:paraId="0048F7BB" w14:textId="77777777" w:rsidR="009D6AC0" w:rsidRPr="00C41A35" w:rsidRDefault="009D6AC0" w:rsidP="009F6942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0A545E3C" w14:textId="77777777" w:rsidR="009D6AC0" w:rsidRPr="00C41A35" w:rsidRDefault="009D6AC0" w:rsidP="009F6942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Oktober</w:t>
            </w:r>
          </w:p>
        </w:tc>
        <w:tc>
          <w:tcPr>
            <w:tcW w:w="907" w:type="dxa"/>
          </w:tcPr>
          <w:p w14:paraId="61AFD819" w14:textId="77777777" w:rsidR="009D6AC0" w:rsidRPr="00C41A35" w:rsidRDefault="009D6AC0" w:rsidP="009F6942">
            <w:pPr>
              <w:rPr>
                <w:rFonts w:ascii="Calibri" w:hAnsi="Calibri" w:cs="Calibri"/>
                <w:sz w:val="28"/>
                <w:szCs w:val="28"/>
                <w:lang w:val="id-ID"/>
              </w:rPr>
            </w:pPr>
          </w:p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C00"/>
            </w:tcBorders>
          </w:tcPr>
          <w:p w14:paraId="3202170F" w14:textId="77777777" w:rsidR="009D6AC0" w:rsidRPr="00C41A35" w:rsidRDefault="009D6AC0" w:rsidP="009F6942">
            <w:pPr>
              <w:pStyle w:val="Months"/>
              <w:rPr>
                <w:rFonts w:ascii="Calibri" w:hAnsi="Calibri" w:cs="Calibri"/>
                <w:sz w:val="28"/>
                <w:szCs w:val="28"/>
                <w:lang w:val="id-ID"/>
              </w:rPr>
            </w:pPr>
            <w:r w:rsidRPr="00C41A35">
              <w:rPr>
                <w:rFonts w:ascii="Calibri" w:hAnsi="Calibri" w:cs="Calibri"/>
                <w:caps w:val="0"/>
                <w:color w:val="002060"/>
                <w:sz w:val="28"/>
                <w:szCs w:val="28"/>
                <w:lang w:val="id-ID"/>
              </w:rPr>
              <w:t>November</w:t>
            </w:r>
          </w:p>
        </w:tc>
        <w:tc>
          <w:tcPr>
            <w:tcW w:w="907" w:type="dxa"/>
          </w:tcPr>
          <w:p w14:paraId="153B58CB" w14:textId="77777777" w:rsidR="009D6AC0" w:rsidRPr="00C41A35" w:rsidRDefault="009D6AC0" w:rsidP="009F6942"/>
        </w:tc>
        <w:tc>
          <w:tcPr>
            <w:tcW w:w="3005" w:type="dxa"/>
            <w:tcBorders>
              <w:top w:val="single" w:sz="4" w:space="0" w:color="D9D9D9" w:themeColor="background1" w:themeShade="D9"/>
              <w:bottom w:val="double" w:sz="4" w:space="0" w:color="FFC000"/>
            </w:tcBorders>
          </w:tcPr>
          <w:p w14:paraId="20CA1C05" w14:textId="77777777" w:rsidR="009D6AC0" w:rsidRPr="00F84F30" w:rsidRDefault="009D6AC0" w:rsidP="009F6942">
            <w:pPr>
              <w:ind w:left="102"/>
              <w:rPr>
                <w:b/>
                <w:bCs/>
              </w:rPr>
            </w:pPr>
            <w:r w:rsidRPr="00F84F3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id-ID"/>
              </w:rPr>
              <w:t>Desember</w:t>
            </w:r>
          </w:p>
        </w:tc>
      </w:tr>
      <w:tr w:rsidR="009D6AC0" w:rsidRPr="00C41A35" w14:paraId="2808221C" w14:textId="77777777" w:rsidTr="009F6942">
        <w:tc>
          <w:tcPr>
            <w:tcW w:w="3005" w:type="dxa"/>
            <w:tcBorders>
              <w:top w:val="double" w:sz="4" w:space="0" w:color="FFCC00"/>
              <w:bottom w:val="single" w:sz="4" w:space="0" w:color="BFBFBF" w:themeColor="background1" w:themeShade="BF"/>
            </w:tcBorders>
          </w:tcPr>
          <w:tbl>
            <w:tblPr>
              <w:tblStyle w:val="HostTable"/>
              <w:tblW w:w="5000" w:type="pct"/>
              <w:tblBorders>
                <w:bottom w:val="single" w:sz="4" w:space="0" w:color="002060"/>
              </w:tblBorders>
              <w:tblLayout w:type="fixed"/>
              <w:tblLook w:val="04A0" w:firstRow="1" w:lastRow="0" w:firstColumn="1" w:lastColumn="0" w:noHBand="0" w:noVBand="1"/>
              <w:tblDescription w:val="September"/>
            </w:tblPr>
            <w:tblGrid>
              <w:gridCol w:w="425"/>
              <w:gridCol w:w="431"/>
              <w:gridCol w:w="430"/>
              <w:gridCol w:w="431"/>
              <w:gridCol w:w="431"/>
              <w:gridCol w:w="431"/>
              <w:gridCol w:w="426"/>
            </w:tblGrid>
            <w:tr w:rsidR="009D6AC0" w:rsidRPr="00C41A35" w14:paraId="475C794E" w14:textId="77777777" w:rsidTr="00F842C4">
              <w:tc>
                <w:tcPr>
                  <w:tcW w:w="425" w:type="dxa"/>
                  <w:tcBorders>
                    <w:bottom w:val="nil"/>
                  </w:tcBorders>
                </w:tcPr>
                <w:p w14:paraId="49C756A1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7F5344B0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0" w:type="dxa"/>
                  <w:tcBorders>
                    <w:bottom w:val="nil"/>
                  </w:tcBorders>
                </w:tcPr>
                <w:p w14:paraId="387F0AD9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7CD00ADC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543D8691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5760510D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6" w:type="dxa"/>
                  <w:tcBorders>
                    <w:bottom w:val="nil"/>
                  </w:tcBorders>
                </w:tcPr>
                <w:p w14:paraId="25123A8A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B166E8" w14:paraId="218B5DAC" w14:textId="77777777" w:rsidTr="00F842C4">
              <w:tc>
                <w:tcPr>
                  <w:tcW w:w="425" w:type="dxa"/>
                  <w:tcBorders>
                    <w:bottom w:val="nil"/>
                  </w:tcBorders>
                </w:tcPr>
                <w:p w14:paraId="41A66F84" w14:textId="77777777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MonthStart10 \@ dddd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Tuesday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2910EE0D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MonthStart10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Tuesday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0" w:type="dxa"/>
                  <w:tcBorders>
                    <w:bottom w:val="nil"/>
                  </w:tcBorders>
                </w:tcPr>
                <w:p w14:paraId="09892D10" w14:textId="39509C34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6E926519" w14:textId="6AD597D3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013D6952" w14:textId="54592010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2BFE1E38" w14:textId="1D2D529B" w:rsidR="009D6AC0" w:rsidRPr="005D273A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5D273A">
                    <w:rPr>
                      <w:color w:val="auto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26" w:type="dxa"/>
                  <w:tcBorders>
                    <w:bottom w:val="nil"/>
                  </w:tcBorders>
                </w:tcPr>
                <w:p w14:paraId="4EDA235C" w14:textId="6579D7D1" w:rsidR="009D6AC0" w:rsidRPr="002F0334" w:rsidRDefault="00BB760B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2F0334">
                    <w:rPr>
                      <w:rFonts w:ascii="Calibri" w:hAnsi="Calibri" w:cs="Calibri"/>
                      <w:noProof/>
                      <w:color w:val="auto"/>
                      <w:lang w:val="id-ID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702272" behindDoc="0" locked="0" layoutInCell="1" allowOverlap="1" wp14:anchorId="0E595B00" wp14:editId="5F6C0B44">
                            <wp:simplePos x="0" y="0"/>
                            <wp:positionH relativeFrom="column">
                              <wp:posOffset>16491</wp:posOffset>
                            </wp:positionH>
                            <wp:positionV relativeFrom="paragraph">
                              <wp:posOffset>224103</wp:posOffset>
                            </wp:positionV>
                            <wp:extent cx="252000" cy="0"/>
                            <wp:effectExtent l="0" t="0" r="0" b="0"/>
                            <wp:wrapNone/>
                            <wp:docPr id="520428791" name="Group 5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52000" cy="0"/>
                                      <a:chOff x="0" y="0"/>
                                      <a:chExt cx="209550" cy="0"/>
                                    </a:xfrm>
                                  </wpg:grpSpPr>
                                  <wps:wsp>
                                    <wps:cNvPr id="847535749" name="Straight Connector 51"/>
                                    <wps:cNvCnPr/>
                                    <wps:spPr>
                                      <a:xfrm>
                                        <a:off x="0" y="0"/>
                                        <a:ext cx="148590" cy="0"/>
                                      </a:xfrm>
                                      <a:prstGeom prst="line">
                                        <a:avLst/>
                                      </a:prstGeom>
                                      <a:ln w="19050">
                                        <a:solidFill>
                                          <a:srgbClr val="0070C0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78110570" name="Straight Connector 51"/>
                                    <wps:cNvCnPr/>
                                    <wps:spPr>
                                      <a:xfrm>
                                        <a:off x="148590" y="0"/>
                                        <a:ext cx="60960" cy="0"/>
                                      </a:xfrm>
                                      <a:prstGeom prst="line">
                                        <a:avLst/>
                                      </a:prstGeom>
                                      <a:ln w="19050">
                                        <a:solidFill>
                                          <a:srgbClr val="FFFF00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group w14:anchorId="2E0883EC" id="Group 52" o:spid="_x0000_s1026" style="position:absolute;margin-left:1.3pt;margin-top:17.65pt;width:19.85pt;height:0;z-index:251702272;mso-width-relative:margin" coordsize="20955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">
                            <v:line id="Straight Connector 51" o:spid="_x0000_s1027" style="position:absolute;visibility:visible;mso-wrap-style:square" from="0,0" to="14859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" strokecolor="#0070c0" strokeweight="1.5pt">
                              <v:stroke joinstyle="miter"/>
                            </v:line>
                            <v:line id="Straight Connector 51" o:spid="_x0000_s1028" style="position:absolute;visibility:visible;mso-wrap-style:square" from="148590,0" to="20955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" strokecolor="yellow" strokeweight="1.5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  <w:r w:rsidR="00042B38" w:rsidRPr="002F0334">
                    <w:rPr>
                      <w:color w:val="auto"/>
                      <w:sz w:val="22"/>
                      <w:szCs w:val="22"/>
                      <w:lang w:val="id-ID"/>
                    </w:rPr>
                    <w:t>4</w:t>
                  </w:r>
                </w:p>
              </w:tc>
            </w:tr>
            <w:tr w:rsidR="009D6AC0" w:rsidRPr="00B166E8" w14:paraId="1B9301CF" w14:textId="77777777" w:rsidTr="00F842C4"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7A955829" w14:textId="278F4A58" w:rsidR="009D6AC0" w:rsidRPr="00807CD2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4E642470" w14:textId="5D1218CA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0" w:type="dxa"/>
                  <w:tcBorders>
                    <w:top w:val="nil"/>
                    <w:bottom w:val="nil"/>
                  </w:tcBorders>
                </w:tcPr>
                <w:p w14:paraId="72D6CD27" w14:textId="373AF7E6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358943A9" w14:textId="2CA0B6E7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6DF572D9" w14:textId="019F0527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7C43E178" w14:textId="4C5E7045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532DB559" w14:textId="170B2337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</w:tr>
            <w:tr w:rsidR="009D6AC0" w:rsidRPr="00B166E8" w14:paraId="56331B1F" w14:textId="77777777" w:rsidTr="007D0FA2">
              <w:tc>
                <w:tcPr>
                  <w:tcW w:w="425" w:type="dxa"/>
                  <w:tcBorders>
                    <w:bottom w:val="nil"/>
                  </w:tcBorders>
                </w:tcPr>
                <w:p w14:paraId="71B919F1" w14:textId="525C8C68" w:rsidR="009D6AC0" w:rsidRPr="00807CD2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65253825" w14:textId="746309D8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0" w:type="dxa"/>
                  <w:tcBorders>
                    <w:bottom w:val="nil"/>
                  </w:tcBorders>
                </w:tcPr>
                <w:p w14:paraId="5FE7DE8C" w14:textId="1E68007F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5D518B68" w14:textId="1308573A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1C5DF9DD" w14:textId="46FF25DC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  <w:tcBorders>
                    <w:bottom w:val="nil"/>
                  </w:tcBorders>
                </w:tcPr>
                <w:p w14:paraId="5C474809" w14:textId="228633A0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26" w:type="dxa"/>
                  <w:tcBorders>
                    <w:bottom w:val="nil"/>
                  </w:tcBorders>
                </w:tcPr>
                <w:p w14:paraId="35A35650" w14:textId="15F4EE6A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</w:tr>
            <w:tr w:rsidR="009D6AC0" w:rsidRPr="00B166E8" w14:paraId="2389411E" w14:textId="77777777" w:rsidTr="00FC3B8C"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01A448DC" w14:textId="18516264" w:rsidR="009D6AC0" w:rsidRPr="00807CD2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168BD62C" w14:textId="0D9CF7FD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0" w:type="dxa"/>
                  <w:tcBorders>
                    <w:top w:val="nil"/>
                    <w:bottom w:val="nil"/>
                  </w:tcBorders>
                </w:tcPr>
                <w:p w14:paraId="0DA41CF2" w14:textId="6C83D412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6BF72F6A" w14:textId="78B22558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04E2E03F" w14:textId="7C7A53B9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  <w:tcBorders>
                    <w:top w:val="nil"/>
                    <w:bottom w:val="nil"/>
                  </w:tcBorders>
                </w:tcPr>
                <w:p w14:paraId="0EC18DCF" w14:textId="25D26C6B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269E52A" w14:textId="45F0F59D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</w:tr>
            <w:tr w:rsidR="009D6AC0" w:rsidRPr="00B166E8" w14:paraId="7824AAC0" w14:textId="77777777" w:rsidTr="00FC3B8C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6393F2F7" w14:textId="365C1234" w:rsidR="009D6AC0" w:rsidRPr="00807CD2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3DDCCA1E" w14:textId="25E546F4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0" w:type="dxa"/>
                  <w:tcBorders>
                    <w:bottom w:val="dashed" w:sz="4" w:space="0" w:color="FFC000"/>
                  </w:tcBorders>
                </w:tcPr>
                <w:p w14:paraId="5A42B950" w14:textId="145272BB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CCC18CA" w14:textId="339F21AC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CDFD858" w14:textId="5459C5DB" w:rsidR="009D6AC0" w:rsidRPr="00B166E8" w:rsidRDefault="00042B38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427B9570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MonthEnd10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6" w:type="dxa"/>
                  <w:tcBorders>
                    <w:bottom w:val="dashed" w:sz="4" w:space="0" w:color="FFC000"/>
                  </w:tcBorders>
                </w:tcPr>
                <w:p w14:paraId="1A20D1FE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MonthEnd10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31B791C5" w14:textId="614723A5" w:rsidR="009D6AC0" w:rsidRPr="00420330" w:rsidRDefault="00BB5764" w:rsidP="009F6942">
            <w:pPr>
              <w:pStyle w:val="Days"/>
              <w:spacing w:before="0"/>
              <w:ind w:left="102"/>
              <w:jc w:val="left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 w:rsidRPr="00526B99">
              <w:rPr>
                <w:rFonts w:ascii="Calibri" w:hAnsi="Calibri" w:cs="Calibri"/>
                <w:b/>
                <w:bCs/>
                <w:color w:val="7F7F7F" w:themeColor="text1" w:themeTint="80"/>
                <w:sz w:val="16"/>
                <w:szCs w:val="16"/>
                <w:lang w:val="id-ID"/>
              </w:rPr>
              <w:t>4</w:t>
            </w:r>
            <w:r w:rsidRPr="00526B99">
              <w:rPr>
                <w:rFonts w:ascii="Calibri" w:hAnsi="Calibri" w:cs="Calibri"/>
                <w:color w:val="7F7F7F" w:themeColor="text1" w:themeTint="80"/>
                <w:sz w:val="16"/>
                <w:szCs w:val="16"/>
                <w:lang w:val="id-ID"/>
              </w:rPr>
              <w:t xml:space="preserve"> : Dies Natalis Universitas Terbuka Ke-43</w:t>
            </w:r>
          </w:p>
        </w:tc>
        <w:tc>
          <w:tcPr>
            <w:tcW w:w="907" w:type="dxa"/>
          </w:tcPr>
          <w:p w14:paraId="6A5FFC5E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C00"/>
              <w:bottom w:val="single" w:sz="4" w:space="0" w:color="BFBFBF" w:themeColor="background1" w:themeShade="BF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October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31D07C01" w14:textId="77777777" w:rsidTr="007D0FA2">
              <w:tc>
                <w:tcPr>
                  <w:tcW w:w="425" w:type="dxa"/>
                </w:tcPr>
                <w:p w14:paraId="7F619F20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5F228DED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BABAE50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144B1E83" w14:textId="4F5E6532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20DE4D33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0B446D8E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5B2B93C3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C41A35" w14:paraId="7B8FEE95" w14:textId="77777777" w:rsidTr="007D0FA2">
              <w:tc>
                <w:tcPr>
                  <w:tcW w:w="425" w:type="dxa"/>
                </w:tcPr>
                <w:p w14:paraId="2631F5E0" w14:textId="77777777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65B25F19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06F7424A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“Tuesday"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56B6BC31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MonthStart8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Thursday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“Wednesday"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B5E7D31" w14:textId="44265D7D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32F58F07" w14:textId="5C6D1AD2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14:paraId="117CCB4C" w14:textId="11754033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</w:tr>
            <w:tr w:rsidR="009D6AC0" w:rsidRPr="00C41A35" w14:paraId="318A202D" w14:textId="77777777" w:rsidTr="007D0FA2">
              <w:tc>
                <w:tcPr>
                  <w:tcW w:w="425" w:type="dxa"/>
                </w:tcPr>
                <w:p w14:paraId="5BC0D160" w14:textId="7C432ADC" w:rsidR="009D6AC0" w:rsidRPr="00807CD2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0F2D2479" w14:textId="488C83CE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51DCEC34" w14:textId="68344814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235E7437" w14:textId="2A308AD3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799D15FA" w14:textId="075CD857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1A611A46" w14:textId="3F6268FC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25" w:type="dxa"/>
                </w:tcPr>
                <w:p w14:paraId="1A39AC0D" w14:textId="01F542DC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</w:tr>
            <w:tr w:rsidR="009D6AC0" w:rsidRPr="00C41A35" w14:paraId="21B411F6" w14:textId="77777777" w:rsidTr="007D0FA2">
              <w:tc>
                <w:tcPr>
                  <w:tcW w:w="425" w:type="dxa"/>
                </w:tcPr>
                <w:p w14:paraId="1B0133B2" w14:textId="52F4B220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=G3+1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noProof/>
                      <w:color w:val="871D0A" w:themeColor="accent1" w:themeShade="80"/>
                      <w:sz w:val="22"/>
                      <w:szCs w:val="22"/>
                      <w:lang w:val="id-ID"/>
                    </w:rPr>
                    <w:t>1</w: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="006D38BF"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0</w:t>
                  </w:r>
                </w:p>
              </w:tc>
              <w:tc>
                <w:tcPr>
                  <w:tcW w:w="431" w:type="dxa"/>
                </w:tcPr>
                <w:p w14:paraId="1828E2DF" w14:textId="70480F24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7394491E" w14:textId="45ABC0BC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1AC60860" w14:textId="489E0BC5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3A3C03BF" w14:textId="37534B60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2B688B0F" w14:textId="637BCC92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25" w:type="dxa"/>
                </w:tcPr>
                <w:p w14:paraId="64AB7BAA" w14:textId="77F404FF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</w:tr>
            <w:tr w:rsidR="009D6AC0" w:rsidRPr="00C41A35" w14:paraId="79A75A91" w14:textId="77777777" w:rsidTr="007D0FA2">
              <w:tc>
                <w:tcPr>
                  <w:tcW w:w="425" w:type="dxa"/>
                </w:tcPr>
                <w:p w14:paraId="1421BEBF" w14:textId="2FC9A555" w:rsidR="009D6AC0" w:rsidRPr="00807CD2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6D9F5796" w14:textId="111EA538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14F00A29" w14:textId="5E5AA318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57C27353" w14:textId="61CC30C2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59CF2C57" w14:textId="0BD386B5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7BE4E2BD" w14:textId="3302C78F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25" w:type="dxa"/>
                </w:tcPr>
                <w:p w14:paraId="16DB6466" w14:textId="2DF9D839" w:rsidR="009D6AC0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</w:tr>
            <w:tr w:rsidR="006D38BF" w:rsidRPr="00C41A35" w14:paraId="627D5C82" w14:textId="77777777" w:rsidTr="007D0FA2">
              <w:tc>
                <w:tcPr>
                  <w:tcW w:w="425" w:type="dxa"/>
                </w:tcPr>
                <w:p w14:paraId="1616F02B" w14:textId="4A37D736" w:rsidR="006D38BF" w:rsidRPr="00807CD2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09086EBA" w14:textId="0F8C042D" w:rsidR="006D38BF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</w:tcPr>
                <w:p w14:paraId="238C8587" w14:textId="0988EC6C" w:rsidR="006D38BF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</w:tcPr>
                <w:p w14:paraId="60EB491C" w14:textId="64E295F1" w:rsidR="006D38BF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</w:tcPr>
                <w:p w14:paraId="3D60926F" w14:textId="639F2CEB" w:rsidR="006D38BF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</w:tcPr>
                <w:p w14:paraId="3CDE8F4E" w14:textId="1F63D7C8" w:rsidR="006D38BF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25" w:type="dxa"/>
                </w:tcPr>
                <w:p w14:paraId="412C7B27" w14:textId="62191387" w:rsidR="006D38BF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</w:tr>
            <w:tr w:rsidR="006D38BF" w:rsidRPr="00C41A35" w14:paraId="541F72DD" w14:textId="77777777" w:rsidTr="007D0FA2">
              <w:tc>
                <w:tcPr>
                  <w:tcW w:w="425" w:type="dxa"/>
                </w:tcPr>
                <w:p w14:paraId="244A71C0" w14:textId="3CEDEB1E" w:rsidR="006D38BF" w:rsidRPr="00807CD2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  <w:t>31</w:t>
                  </w:r>
                </w:p>
              </w:tc>
              <w:tc>
                <w:tcPr>
                  <w:tcW w:w="431" w:type="dxa"/>
                </w:tcPr>
                <w:p w14:paraId="56FA9D01" w14:textId="1AC4A00D" w:rsidR="006D38BF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6766096D" w14:textId="24FB03F7" w:rsidR="006D38BF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5084812C" w14:textId="26D632C1" w:rsidR="006D38BF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065C6861" w14:textId="2F609238" w:rsidR="006D38BF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221CFA3A" w14:textId="6A8C9C99" w:rsidR="006D38BF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25" w:type="dxa"/>
                </w:tcPr>
                <w:p w14:paraId="4CB84442" w14:textId="4547AA6C" w:rsidR="006D38BF" w:rsidRPr="00B166E8" w:rsidRDefault="006D38BF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</w:tr>
          </w:tbl>
          <w:p w14:paraId="55866EC9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21550171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3005" w:type="dxa"/>
            <w:tcBorders>
              <w:top w:val="double" w:sz="4" w:space="0" w:color="FFCC00"/>
              <w:bottom w:val="single" w:sz="4" w:space="0" w:color="BFBFBF" w:themeColor="background1" w:themeShade="BF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November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567C1A84" w14:textId="77777777" w:rsidTr="007D0FA2">
              <w:tc>
                <w:tcPr>
                  <w:tcW w:w="425" w:type="dxa"/>
                </w:tcPr>
                <w:p w14:paraId="55251F85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0C37187F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38B3782F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581677D1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70FF7779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1397420A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2CCD2E75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CF34C2" w14:paraId="67BE5BE7" w14:textId="77777777" w:rsidTr="007D0FA2">
              <w:tc>
                <w:tcPr>
                  <w:tcW w:w="425" w:type="dxa"/>
                </w:tcPr>
                <w:p w14:paraId="721215E3" w14:textId="3C9F2E4B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3ADEA0CC" w14:textId="75625FB7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09CB8B34" w14:textId="21697EEA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60A7FC3E" w14:textId="5719B559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31" w:type="dxa"/>
                </w:tcPr>
                <w:p w14:paraId="2784B2C3" w14:textId="004D58F7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  <w:tc>
                <w:tcPr>
                  <w:tcW w:w="431" w:type="dxa"/>
                </w:tcPr>
                <w:p w14:paraId="28CAAD52" w14:textId="5DF75F4B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25" w:type="dxa"/>
                </w:tcPr>
                <w:p w14:paraId="0267EB66" w14:textId="52D5CA4A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</w:tr>
            <w:tr w:rsidR="009D6AC0" w:rsidRPr="00CF34C2" w14:paraId="2B445191" w14:textId="77777777" w:rsidTr="007D0FA2">
              <w:tc>
                <w:tcPr>
                  <w:tcW w:w="425" w:type="dxa"/>
                </w:tcPr>
                <w:p w14:paraId="0CD8A170" w14:textId="1627D881" w:rsidR="009D6AC0" w:rsidRPr="00807CD2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6DB5FB1C" w14:textId="2EA79B8A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796F4E90" w14:textId="6FDD14E4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3E25F202" w14:textId="28B3A04E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31" w:type="dxa"/>
                </w:tcPr>
                <w:p w14:paraId="50C20EC4" w14:textId="665C1CB0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  <w:tc>
                <w:tcPr>
                  <w:tcW w:w="431" w:type="dxa"/>
                </w:tcPr>
                <w:p w14:paraId="3FBD5F74" w14:textId="3C21F4DB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25" w:type="dxa"/>
                </w:tcPr>
                <w:p w14:paraId="5F03AE58" w14:textId="2FE79CEC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</w:tr>
            <w:tr w:rsidR="009D6AC0" w:rsidRPr="00CF34C2" w14:paraId="0E6902F0" w14:textId="77777777" w:rsidTr="007D0FA2">
              <w:tc>
                <w:tcPr>
                  <w:tcW w:w="425" w:type="dxa"/>
                </w:tcPr>
                <w:p w14:paraId="76F9FB38" w14:textId="73F9E074" w:rsidR="009D6AC0" w:rsidRPr="00807CD2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6F27817C" w14:textId="71AC694B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599F72B3" w14:textId="2E543E6B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55001238" w14:textId="4BAD6434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31" w:type="dxa"/>
                </w:tcPr>
                <w:p w14:paraId="7EC7DC56" w14:textId="380E5546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  <w:tc>
                <w:tcPr>
                  <w:tcW w:w="431" w:type="dxa"/>
                </w:tcPr>
                <w:p w14:paraId="545CC1F5" w14:textId="3DCA7FE3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25" w:type="dxa"/>
                </w:tcPr>
                <w:p w14:paraId="0589B172" w14:textId="0C55BF48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</w:tr>
            <w:tr w:rsidR="009D6AC0" w:rsidRPr="00CF34C2" w14:paraId="4D0ECDF7" w14:textId="77777777" w:rsidTr="007D0FA2">
              <w:tc>
                <w:tcPr>
                  <w:tcW w:w="425" w:type="dxa"/>
                </w:tcPr>
                <w:p w14:paraId="6DA25E38" w14:textId="64B3AFE4" w:rsidR="009D6AC0" w:rsidRPr="00807CD2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09056A8E" w14:textId="4F906F0D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2FD585C1" w14:textId="5BADA8C8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</w:tcPr>
                <w:p w14:paraId="2D79117C" w14:textId="643E1254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31" w:type="dxa"/>
                </w:tcPr>
                <w:p w14:paraId="18A089C2" w14:textId="03322A50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25</w:t>
                  </w:r>
                </w:p>
              </w:tc>
              <w:tc>
                <w:tcPr>
                  <w:tcW w:w="431" w:type="dxa"/>
                </w:tcPr>
                <w:p w14:paraId="61D1846F" w14:textId="49BA0806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25" w:type="dxa"/>
                </w:tcPr>
                <w:p w14:paraId="3DD26F90" w14:textId="664D94DC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</w:tr>
            <w:tr w:rsidR="009D6AC0" w:rsidRPr="00CF34C2" w14:paraId="7CE7A560" w14:textId="77777777" w:rsidTr="007D0FA2">
              <w:tc>
                <w:tcPr>
                  <w:tcW w:w="425" w:type="dxa"/>
                </w:tcPr>
                <w:p w14:paraId="4C0050BA" w14:textId="4206F86E" w:rsidR="009D6AC0" w:rsidRPr="00807CD2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</w:tcPr>
                <w:p w14:paraId="4325BACC" w14:textId="6C34229F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</w:tcPr>
                <w:p w14:paraId="197C0C0A" w14:textId="6921327E" w:rsidR="009D6AC0" w:rsidRPr="00B166E8" w:rsidRDefault="0080254A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=B6+1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46E68CA3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=C6+1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15AE1B1D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27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=D6+1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5352EF77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5" w:type="dxa"/>
                </w:tcPr>
                <w:p w14:paraId="2FB99075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MonthEnd9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5DC06203" w14:textId="77777777" w:rsidR="009D6AC0" w:rsidRPr="00C41A35" w:rsidRDefault="009D6AC0" w:rsidP="009F6942">
            <w:pPr>
              <w:rPr>
                <w:rFonts w:ascii="Calibri" w:hAnsi="Calibri" w:cs="Calibri"/>
                <w:lang w:val="id-ID"/>
              </w:rPr>
            </w:pPr>
          </w:p>
        </w:tc>
        <w:tc>
          <w:tcPr>
            <w:tcW w:w="907" w:type="dxa"/>
          </w:tcPr>
          <w:p w14:paraId="387CFCF5" w14:textId="77777777" w:rsidR="009D6AC0" w:rsidRPr="00C41A35" w:rsidRDefault="009D6AC0" w:rsidP="009F6942"/>
        </w:tc>
        <w:tc>
          <w:tcPr>
            <w:tcW w:w="3005" w:type="dxa"/>
            <w:tcBorders>
              <w:top w:val="double" w:sz="4" w:space="0" w:color="FFC000"/>
              <w:bottom w:val="single" w:sz="4" w:space="0" w:color="BFBFBF" w:themeColor="background1" w:themeShade="BF"/>
            </w:tcBorders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December"/>
            </w:tblPr>
            <w:tblGrid>
              <w:gridCol w:w="425"/>
              <w:gridCol w:w="431"/>
              <w:gridCol w:w="431"/>
              <w:gridCol w:w="431"/>
              <w:gridCol w:w="431"/>
              <w:gridCol w:w="431"/>
              <w:gridCol w:w="425"/>
            </w:tblGrid>
            <w:tr w:rsidR="009D6AC0" w:rsidRPr="00C41A35" w14:paraId="6CE19889" w14:textId="77777777" w:rsidTr="007D0FA2">
              <w:tc>
                <w:tcPr>
                  <w:tcW w:w="425" w:type="dxa"/>
                </w:tcPr>
                <w:p w14:paraId="2E01241D" w14:textId="77777777" w:rsidR="009D6AC0" w:rsidRPr="00807CD2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rFonts w:ascii="Calibri" w:hAnsi="Calibri" w:cs="Calibri"/>
                      <w:b/>
                      <w:color w:val="871D0A" w:themeColor="accent1" w:themeShade="80"/>
                      <w:sz w:val="22"/>
                      <w:szCs w:val="22"/>
                      <w:lang w:val="id-ID"/>
                    </w:rPr>
                    <w:t>M</w:t>
                  </w:r>
                </w:p>
              </w:tc>
              <w:tc>
                <w:tcPr>
                  <w:tcW w:w="431" w:type="dxa"/>
                </w:tcPr>
                <w:p w14:paraId="7CD32F98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CD5C9DD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  <w:tc>
                <w:tcPr>
                  <w:tcW w:w="431" w:type="dxa"/>
                </w:tcPr>
                <w:p w14:paraId="40ADEF7D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R</w:t>
                  </w:r>
                </w:p>
              </w:tc>
              <w:tc>
                <w:tcPr>
                  <w:tcW w:w="431" w:type="dxa"/>
                </w:tcPr>
                <w:p w14:paraId="6BC95DD5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K</w:t>
                  </w:r>
                </w:p>
              </w:tc>
              <w:tc>
                <w:tcPr>
                  <w:tcW w:w="431" w:type="dxa"/>
                </w:tcPr>
                <w:p w14:paraId="2721A2E6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J</w:t>
                  </w:r>
                </w:p>
              </w:tc>
              <w:tc>
                <w:tcPr>
                  <w:tcW w:w="425" w:type="dxa"/>
                </w:tcPr>
                <w:p w14:paraId="50732865" w14:textId="77777777" w:rsidR="009D6AC0" w:rsidRPr="00C41A35" w:rsidRDefault="009D6AC0" w:rsidP="009F6942">
                  <w:pPr>
                    <w:pStyle w:val="Day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41A35">
                    <w:rPr>
                      <w:rFonts w:ascii="Calibri" w:hAnsi="Calibri" w:cs="Calibri"/>
                      <w:b/>
                      <w:color w:val="262626" w:themeColor="text1" w:themeTint="D9"/>
                      <w:sz w:val="22"/>
                      <w:szCs w:val="22"/>
                      <w:lang w:val="id-ID"/>
                    </w:rPr>
                    <w:t>S</w:t>
                  </w:r>
                </w:p>
              </w:tc>
            </w:tr>
            <w:tr w:rsidR="009D6AC0" w:rsidRPr="00B166E8" w14:paraId="1EF24A22" w14:textId="77777777" w:rsidTr="007D0FA2">
              <w:tc>
                <w:tcPr>
                  <w:tcW w:w="425" w:type="dxa"/>
                </w:tcPr>
                <w:p w14:paraId="25A5A48D" w14:textId="77777777" w:rsidR="009D6AC0" w:rsidRPr="00807CD2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begin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DocVariable MonthStart10 \@ dddd 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>Tuesday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instrText xml:space="preserve"> = “Sunday" 1 ""</w:instrText>
                  </w: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5EA67489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MonthStart10 \@ dddd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Tuesday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“Monday" 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&lt;&gt; 0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=A2+1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31" w:type="dxa"/>
                </w:tcPr>
                <w:p w14:paraId="32D19844" w14:textId="6798667E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</w:p>
              </w:tc>
              <w:tc>
                <w:tcPr>
                  <w:tcW w:w="431" w:type="dxa"/>
                </w:tcPr>
                <w:p w14:paraId="2DCB4325" w14:textId="24A1C150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</w:t>
                  </w:r>
                </w:p>
              </w:tc>
              <w:tc>
                <w:tcPr>
                  <w:tcW w:w="431" w:type="dxa"/>
                </w:tcPr>
                <w:p w14:paraId="69DB9F22" w14:textId="4F71225C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</w:t>
                  </w:r>
                </w:p>
              </w:tc>
              <w:tc>
                <w:tcPr>
                  <w:tcW w:w="431" w:type="dxa"/>
                </w:tcPr>
                <w:p w14:paraId="2974BA23" w14:textId="2A8AD488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</w:t>
                  </w:r>
                </w:p>
              </w:tc>
              <w:tc>
                <w:tcPr>
                  <w:tcW w:w="425" w:type="dxa"/>
                </w:tcPr>
                <w:p w14:paraId="7E15A1EF" w14:textId="75BCED93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4</w:t>
                  </w:r>
                </w:p>
              </w:tc>
            </w:tr>
            <w:tr w:rsidR="009D6AC0" w:rsidRPr="00B166E8" w14:paraId="2E8495A2" w14:textId="77777777" w:rsidTr="007D0FA2">
              <w:tc>
                <w:tcPr>
                  <w:tcW w:w="425" w:type="dxa"/>
                </w:tcPr>
                <w:p w14:paraId="5012BB04" w14:textId="67314355" w:rsidR="009D6AC0" w:rsidRPr="00807CD2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5</w:t>
                  </w:r>
                </w:p>
              </w:tc>
              <w:tc>
                <w:tcPr>
                  <w:tcW w:w="431" w:type="dxa"/>
                </w:tcPr>
                <w:p w14:paraId="799D58EC" w14:textId="23C7DBE5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6</w:t>
                  </w:r>
                </w:p>
              </w:tc>
              <w:tc>
                <w:tcPr>
                  <w:tcW w:w="431" w:type="dxa"/>
                </w:tcPr>
                <w:p w14:paraId="24695916" w14:textId="7FC314E9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7</w:t>
                  </w:r>
                </w:p>
              </w:tc>
              <w:tc>
                <w:tcPr>
                  <w:tcW w:w="431" w:type="dxa"/>
                </w:tcPr>
                <w:p w14:paraId="788B6480" w14:textId="1F265919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8</w:t>
                  </w:r>
                </w:p>
              </w:tc>
              <w:tc>
                <w:tcPr>
                  <w:tcW w:w="431" w:type="dxa"/>
                </w:tcPr>
                <w:p w14:paraId="169B7598" w14:textId="38445F45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9</w:t>
                  </w:r>
                </w:p>
              </w:tc>
              <w:tc>
                <w:tcPr>
                  <w:tcW w:w="431" w:type="dxa"/>
                </w:tcPr>
                <w:p w14:paraId="64FAFBB1" w14:textId="7C87F32D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10</w:t>
                  </w:r>
                </w:p>
              </w:tc>
              <w:tc>
                <w:tcPr>
                  <w:tcW w:w="425" w:type="dxa"/>
                </w:tcPr>
                <w:p w14:paraId="0B96AD57" w14:textId="7A6BC64D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11</w:t>
                  </w:r>
                </w:p>
              </w:tc>
            </w:tr>
            <w:tr w:rsidR="009D6AC0" w:rsidRPr="00B166E8" w14:paraId="377ACD0C" w14:textId="77777777" w:rsidTr="00401D30">
              <w:tc>
                <w:tcPr>
                  <w:tcW w:w="425" w:type="dxa"/>
                </w:tcPr>
                <w:p w14:paraId="2F6D3614" w14:textId="24E313B4" w:rsidR="009D6AC0" w:rsidRPr="00807CD2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12</w:t>
                  </w:r>
                </w:p>
              </w:tc>
              <w:tc>
                <w:tcPr>
                  <w:tcW w:w="431" w:type="dxa"/>
                </w:tcPr>
                <w:p w14:paraId="0BC06906" w14:textId="0F07D613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13</w:t>
                  </w:r>
                </w:p>
              </w:tc>
              <w:tc>
                <w:tcPr>
                  <w:tcW w:w="431" w:type="dxa"/>
                </w:tcPr>
                <w:p w14:paraId="6F89B0CB" w14:textId="2D55BDBE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14</w:t>
                  </w:r>
                </w:p>
              </w:tc>
              <w:tc>
                <w:tcPr>
                  <w:tcW w:w="431" w:type="dxa"/>
                </w:tcPr>
                <w:p w14:paraId="10503CA2" w14:textId="2FAC0205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15</w:t>
                  </w:r>
                </w:p>
              </w:tc>
              <w:tc>
                <w:tcPr>
                  <w:tcW w:w="431" w:type="dxa"/>
                </w:tcPr>
                <w:p w14:paraId="7132C114" w14:textId="6297E0EF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16</w:t>
                  </w:r>
                </w:p>
              </w:tc>
              <w:tc>
                <w:tcPr>
                  <w:tcW w:w="431" w:type="dxa"/>
                </w:tcPr>
                <w:p w14:paraId="43261F3E" w14:textId="2EACDA9B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17</w:t>
                  </w:r>
                </w:p>
              </w:tc>
              <w:tc>
                <w:tcPr>
                  <w:tcW w:w="425" w:type="dxa"/>
                </w:tcPr>
                <w:p w14:paraId="2889547B" w14:textId="45A25643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18</w:t>
                  </w:r>
                </w:p>
              </w:tc>
            </w:tr>
            <w:tr w:rsidR="009D6AC0" w:rsidRPr="00B166E8" w14:paraId="6DF6BD48" w14:textId="77777777" w:rsidTr="00DB6E3F">
              <w:tc>
                <w:tcPr>
                  <w:tcW w:w="425" w:type="dxa"/>
                </w:tcPr>
                <w:p w14:paraId="7D192171" w14:textId="7225DA68" w:rsidR="009D6AC0" w:rsidRPr="00807CD2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19</w:t>
                  </w:r>
                </w:p>
              </w:tc>
              <w:tc>
                <w:tcPr>
                  <w:tcW w:w="431" w:type="dxa"/>
                </w:tcPr>
                <w:p w14:paraId="4824F552" w14:textId="1214665B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20</w:t>
                  </w:r>
                </w:p>
              </w:tc>
              <w:tc>
                <w:tcPr>
                  <w:tcW w:w="431" w:type="dxa"/>
                </w:tcPr>
                <w:p w14:paraId="4CE41BA3" w14:textId="71BE1827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21</w:t>
                  </w:r>
                </w:p>
              </w:tc>
              <w:tc>
                <w:tcPr>
                  <w:tcW w:w="431" w:type="dxa"/>
                </w:tcPr>
                <w:p w14:paraId="660515AD" w14:textId="08C30C01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22</w:t>
                  </w:r>
                </w:p>
              </w:tc>
              <w:tc>
                <w:tcPr>
                  <w:tcW w:w="431" w:type="dxa"/>
                </w:tcPr>
                <w:p w14:paraId="6C1D8967" w14:textId="5E359E66" w:rsidR="009D6AC0" w:rsidRPr="00CC7F8E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C7F8E">
                    <w:rPr>
                      <w:color w:val="auto"/>
                      <w:sz w:val="22"/>
                      <w:szCs w:val="22"/>
                      <w:lang w:val="id-ID"/>
                    </w:rPr>
                    <w:t>23</w:t>
                  </w:r>
                </w:p>
              </w:tc>
              <w:tc>
                <w:tcPr>
                  <w:tcW w:w="431" w:type="dxa"/>
                  <w:tcBorders>
                    <w:bottom w:val="single" w:sz="4" w:space="0" w:color="0070C0"/>
                  </w:tcBorders>
                </w:tcPr>
                <w:p w14:paraId="442D226A" w14:textId="1BBB517F" w:rsidR="009D6AC0" w:rsidRPr="009864AA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C7F8E">
                    <w:rPr>
                      <w:b/>
                      <w:bCs/>
                      <w:color w:val="0070C0"/>
                      <w:sz w:val="22"/>
                      <w:szCs w:val="22"/>
                      <w:lang w:val="id-ID"/>
                    </w:rPr>
                    <w:t>24</w:t>
                  </w:r>
                </w:p>
              </w:tc>
              <w:tc>
                <w:tcPr>
                  <w:tcW w:w="425" w:type="dxa"/>
                  <w:tcBorders>
                    <w:bottom w:val="single" w:sz="4" w:space="0" w:color="F05133" w:themeColor="accent1"/>
                  </w:tcBorders>
                </w:tcPr>
                <w:p w14:paraId="128E08DD" w14:textId="3AAC57F1" w:rsidR="009D6AC0" w:rsidRPr="00CC7F8E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b/>
                      <w:bCs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CC7F8E">
                    <w:rPr>
                      <w:b/>
                      <w:bCs/>
                      <w:color w:val="F05133" w:themeColor="accent1"/>
                      <w:sz w:val="22"/>
                      <w:szCs w:val="22"/>
                      <w:lang w:val="id-ID"/>
                    </w:rPr>
                    <w:t>25</w:t>
                  </w:r>
                </w:p>
              </w:tc>
            </w:tr>
            <w:tr w:rsidR="009D6AC0" w:rsidRPr="00B166E8" w14:paraId="68E2F095" w14:textId="77777777" w:rsidTr="00DB6E3F">
              <w:tc>
                <w:tcPr>
                  <w:tcW w:w="425" w:type="dxa"/>
                  <w:tcBorders>
                    <w:bottom w:val="dashed" w:sz="4" w:space="0" w:color="FFC000"/>
                  </w:tcBorders>
                </w:tcPr>
                <w:p w14:paraId="2DC8596F" w14:textId="4DCA3EBA" w:rsidR="009D6AC0" w:rsidRPr="00807CD2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871D0A" w:themeColor="accent1" w:themeShade="80"/>
                      <w:sz w:val="22"/>
                      <w:szCs w:val="22"/>
                      <w:lang w:val="id-ID"/>
                    </w:rPr>
                  </w:pPr>
                  <w:r w:rsidRPr="00807CD2">
                    <w:rPr>
                      <w:color w:val="871D0A" w:themeColor="accent1" w:themeShade="80"/>
                      <w:sz w:val="22"/>
                      <w:szCs w:val="22"/>
                      <w:lang w:val="id-ID"/>
                    </w:rPr>
                    <w:t>26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7A1BCEEA" w14:textId="6B020E8E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27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17DDCDD0" w14:textId="5150422F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28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332D6022" w14:textId="20755BD2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29</w:t>
                  </w:r>
                </w:p>
              </w:tc>
              <w:tc>
                <w:tcPr>
                  <w:tcW w:w="431" w:type="dxa"/>
                  <w:tcBorders>
                    <w:bottom w:val="dashed" w:sz="4" w:space="0" w:color="FFC000"/>
                  </w:tcBorders>
                </w:tcPr>
                <w:p w14:paraId="6ECDBB56" w14:textId="14BF89FD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  <w:t>30</w:t>
                  </w:r>
                </w:p>
              </w:tc>
              <w:tc>
                <w:tcPr>
                  <w:tcW w:w="431" w:type="dxa"/>
                  <w:tcBorders>
                    <w:top w:val="single" w:sz="4" w:space="0" w:color="0070C0"/>
                    <w:bottom w:val="dashed" w:sz="4" w:space="0" w:color="FFC000"/>
                  </w:tcBorders>
                </w:tcPr>
                <w:p w14:paraId="6598BAEA" w14:textId="6B092DFA" w:rsidR="009D6AC0" w:rsidRPr="00B166E8" w:rsidRDefault="00F21C1E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t>31</w: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MonthEnd10 \@ d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=E6+1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="009D6AC0"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="009D6AC0"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  <w:tc>
                <w:tcPr>
                  <w:tcW w:w="425" w:type="dxa"/>
                  <w:tcBorders>
                    <w:top w:val="single" w:sz="4" w:space="0" w:color="F05133" w:themeColor="accent1"/>
                    <w:bottom w:val="dashed" w:sz="4" w:space="0" w:color="FFC000"/>
                  </w:tcBorders>
                </w:tcPr>
                <w:p w14:paraId="2F4799C5" w14:textId="77777777" w:rsidR="009D6AC0" w:rsidRPr="00B166E8" w:rsidRDefault="009D6AC0" w:rsidP="009F6942">
                  <w:pPr>
                    <w:pStyle w:val="Dates"/>
                    <w:framePr w:hSpace="181" w:wrap="around" w:vAnchor="page" w:hAnchor="margin" w:xAlign="center" w:y="993"/>
                    <w:rPr>
                      <w:rFonts w:ascii="Calibri" w:hAnsi="Calibri" w:cs="Calibri"/>
                      <w:color w:val="262626" w:themeColor="text1" w:themeTint="D9"/>
                      <w:sz w:val="22"/>
                      <w:szCs w:val="22"/>
                      <w:lang w:val="id-ID"/>
                    </w:rPr>
                  </w:pP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0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 0,""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IF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28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&lt;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DocVariable MonthEnd10 \@ d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31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begin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=F6+1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instrText xml:space="preserve"> "" 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separate"/>
                  </w:r>
                  <w:r w:rsidRPr="00B166E8">
                    <w:rPr>
                      <w:noProof/>
                      <w:color w:val="262626" w:themeColor="text1" w:themeTint="D9"/>
                      <w:sz w:val="22"/>
                      <w:szCs w:val="22"/>
                      <w:lang w:val="id-ID"/>
                    </w:rPr>
                    <w:instrText>29</w:instrText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  <w:r w:rsidRPr="00B166E8">
                    <w:rPr>
                      <w:color w:val="262626" w:themeColor="text1" w:themeTint="D9"/>
                      <w:sz w:val="22"/>
                      <w:szCs w:val="22"/>
                      <w:lang w:val="id-ID"/>
                    </w:rPr>
                    <w:fldChar w:fldCharType="end"/>
                  </w:r>
                </w:p>
              </w:tc>
            </w:tr>
          </w:tbl>
          <w:p w14:paraId="353D0D88" w14:textId="77777777" w:rsidR="00BB5764" w:rsidRDefault="00BB5764" w:rsidP="009F6942">
            <w:pPr>
              <w:pStyle w:val="Days"/>
              <w:spacing w:before="0"/>
              <w:ind w:left="102"/>
              <w:jc w:val="left"/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</w:pPr>
            <w:r w:rsidRPr="00C41A35">
              <w:rPr>
                <w:rFonts w:ascii="Calibri" w:hAnsi="Calibri" w:cs="Calibri"/>
                <w:color w:val="FF0000"/>
                <w:sz w:val="16"/>
                <w:szCs w:val="16"/>
                <w:lang w:val="id-ID"/>
              </w:rPr>
              <w:t>25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: </w:t>
            </w:r>
            <w:r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Kelahiran Yesus Kristus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 xml:space="preserve"> </w:t>
            </w:r>
          </w:p>
          <w:p w14:paraId="6534720C" w14:textId="25BBEB42" w:rsidR="009D6AC0" w:rsidRPr="00C41A35" w:rsidRDefault="00BB5764" w:rsidP="009F6942">
            <w:pPr>
              <w:pStyle w:val="Days"/>
              <w:spacing w:before="0"/>
              <w:ind w:left="102"/>
              <w:jc w:val="left"/>
            </w:pPr>
            <w:r w:rsidRPr="00463B67"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2</w:t>
            </w:r>
            <w:r>
              <w:rPr>
                <w:rFonts w:ascii="Calibri" w:hAnsi="Calibri" w:cs="Calibri"/>
                <w:color w:val="0070C0"/>
                <w:sz w:val="16"/>
                <w:szCs w:val="16"/>
                <w:lang w:val="id-ID"/>
              </w:rPr>
              <w:t>4</w:t>
            </w:r>
            <w:r w:rsidRPr="00C41A35">
              <w:rPr>
                <w:rFonts w:ascii="Calibri" w:hAnsi="Calibri" w:cs="Calibri"/>
                <w:color w:val="16697A" w:themeColor="accent4" w:themeShade="80"/>
                <w:sz w:val="16"/>
                <w:szCs w:val="16"/>
                <w:lang w:val="id-ID"/>
              </w:rPr>
              <w:t xml:space="preserve"> </w:t>
            </w:r>
            <w:r w:rsidRPr="00C41A35">
              <w:rPr>
                <w:rFonts w:ascii="Calibri" w:hAnsi="Calibri" w:cs="Calibri"/>
                <w:color w:val="404040" w:themeColor="text1" w:themeTint="BF"/>
                <w:sz w:val="16"/>
                <w:szCs w:val="16"/>
                <w:lang w:val="id-ID"/>
              </w:rPr>
              <w:t>: Cuti Bersama</w:t>
            </w:r>
          </w:p>
        </w:tc>
      </w:tr>
    </w:tbl>
    <w:p w14:paraId="6379A914" w14:textId="00B68582" w:rsidR="00ED62ED" w:rsidRPr="00045D21" w:rsidRDefault="00045D21" w:rsidP="00045D21">
      <w:pPr>
        <w:ind w:left="284"/>
        <w:rPr>
          <w:sz w:val="36"/>
          <w:szCs w:val="36"/>
        </w:rPr>
      </w:pPr>
      <w:r w:rsidRPr="009F6942">
        <w:rPr>
          <w:rFonts w:ascii="Calibri" w:hAnsi="Calibri" w:cs="Calibri"/>
          <w:noProof/>
          <w:color w:val="404040" w:themeColor="text1" w:themeTint="BF"/>
          <w:sz w:val="40"/>
          <w:szCs w:val="40"/>
          <w:lang w:val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094C53" wp14:editId="6F154FF7">
                <wp:simplePos x="0" y="0"/>
                <wp:positionH relativeFrom="margin">
                  <wp:posOffset>192405</wp:posOffset>
                </wp:positionH>
                <wp:positionV relativeFrom="paragraph">
                  <wp:posOffset>295699</wp:posOffset>
                </wp:positionV>
                <wp:extent cx="9330055" cy="0"/>
                <wp:effectExtent l="0" t="0" r="1714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3005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DBD7C9" id="Straight Connector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.15pt,23.3pt" to="749.8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" strokecolor="#0070c0" strokeweight=".5pt">
                <v:stroke joinstyle="miter"/>
                <w10:wrap anchorx="margin"/>
              </v:line>
            </w:pict>
          </mc:Fallback>
        </mc:AlternateContent>
      </w:r>
      <w:r w:rsidR="008D6CCE" w:rsidRPr="009F6942">
        <w:rPr>
          <w:noProof/>
          <w:color w:val="262626" w:themeColor="text1" w:themeTint="D9"/>
          <w:sz w:val="40"/>
          <w:szCs w:val="40"/>
          <w:lang w:val="id-ID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3F7194" wp14:editId="44C647BD">
                <wp:simplePos x="0" y="0"/>
                <wp:positionH relativeFrom="column">
                  <wp:posOffset>-1858016985</wp:posOffset>
                </wp:positionH>
                <wp:positionV relativeFrom="paragraph">
                  <wp:posOffset>-175094688</wp:posOffset>
                </wp:positionV>
                <wp:extent cx="179705" cy="179705"/>
                <wp:effectExtent l="0" t="0" r="0" b="0"/>
                <wp:wrapNone/>
                <wp:docPr id="35066852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1DD3AE" id="Oval 4" o:spid="_x0000_s1026" style="position:absolute;margin-left:-146300.55pt;margin-top:-13787pt;width:14.15pt;height:14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" filled="f" stroked="f" strokeweight=".5pt">
                <v:stroke joinstyle="miter"/>
              </v:oval>
            </w:pict>
          </mc:Fallback>
        </mc:AlternateContent>
      </w:r>
      <w:r w:rsidR="00151196" w:rsidRPr="009F6942">
        <w:rPr>
          <w:rFonts w:ascii="Calibri" w:hAnsi="Calibri" w:cs="Calibri"/>
          <w:color w:val="404040" w:themeColor="text1" w:themeTint="BF"/>
          <w:sz w:val="40"/>
          <w:szCs w:val="40"/>
          <w:lang w:val="id-ID"/>
        </w:rPr>
        <w:t>Kalender 202</w:t>
      </w:r>
      <w:r w:rsidR="00D27AFF" w:rsidRPr="009F6942">
        <w:rPr>
          <w:rFonts w:ascii="Calibri" w:hAnsi="Calibri" w:cs="Calibri"/>
          <w:color w:val="404040" w:themeColor="text1" w:themeTint="BF"/>
          <w:sz w:val="40"/>
          <w:szCs w:val="40"/>
          <w:lang w:val="id-ID"/>
        </w:rPr>
        <w:t>7</w:t>
      </w:r>
      <w:r w:rsidR="00151196" w:rsidRPr="009F6942">
        <w:rPr>
          <w:rFonts w:ascii="Calibri" w:hAnsi="Calibri" w:cs="Calibri"/>
          <w:color w:val="404040" w:themeColor="text1" w:themeTint="BF"/>
          <w:sz w:val="40"/>
          <w:szCs w:val="40"/>
          <w:lang w:val="id-ID"/>
        </w:rPr>
        <w:t xml:space="preserve"> </w:t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r w:rsidR="00844772" w:rsidRPr="00EC567D">
        <w:rPr>
          <w:rFonts w:ascii="Calibri" w:hAnsi="Calibri" w:cs="Calibri"/>
          <w:color w:val="404040" w:themeColor="text1" w:themeTint="BF"/>
          <w:sz w:val="36"/>
          <w:szCs w:val="36"/>
          <w:lang w:val="id-ID"/>
        </w:rPr>
        <w:tab/>
      </w:r>
      <w:hyperlink r:id="rId10" w:history="1">
        <w:r w:rsidR="00844772" w:rsidRPr="00EC567D">
          <w:rPr>
            <w:rStyle w:val="Hyperlink"/>
            <w:rFonts w:ascii="Calibri" w:hAnsi="Calibri" w:cs="Calibri"/>
            <w:color w:val="FFFFFF" w:themeColor="background1"/>
            <w:sz w:val="36"/>
            <w:szCs w:val="36"/>
            <w:u w:val="none"/>
            <w:lang w:val="id-ID"/>
          </w:rPr>
          <w:t>bagus.staff.ut.ac.id</w:t>
        </w:r>
      </w:hyperlink>
    </w:p>
    <w:sectPr w:rsidR="00ED62ED" w:rsidRPr="00045D21" w:rsidSect="009F6942">
      <w:footerReference w:type="default" r:id="rId11"/>
      <w:pgSz w:w="16838" w:h="11906" w:orient="landscape" w:code="9"/>
      <w:pgMar w:top="360" w:right="851" w:bottom="720" w:left="710" w:header="262" w:footer="2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C601C" w14:textId="77777777" w:rsidR="007D3F6B" w:rsidRDefault="007D3F6B">
      <w:r>
        <w:separator/>
      </w:r>
    </w:p>
  </w:endnote>
  <w:endnote w:type="continuationSeparator" w:id="0">
    <w:p w14:paraId="6A0CF548" w14:textId="77777777" w:rsidR="007D3F6B" w:rsidRDefault="007D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29BF" w14:textId="08FE4FEB" w:rsidR="0016376A" w:rsidRDefault="001900C1">
    <w:pPr>
      <w:pStyle w:val="Footer"/>
    </w:pPr>
    <w:r w:rsidRPr="00322B6C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6B34257" wp14:editId="6F7B1905">
              <wp:simplePos x="0" y="0"/>
              <wp:positionH relativeFrom="page">
                <wp:posOffset>8830310</wp:posOffset>
              </wp:positionH>
              <wp:positionV relativeFrom="paragraph">
                <wp:posOffset>-147955</wp:posOffset>
              </wp:positionV>
              <wp:extent cx="1343025" cy="279400"/>
              <wp:effectExtent l="0" t="0" r="0" b="0"/>
              <wp:wrapNone/>
              <wp:docPr id="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3025" cy="279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247C0" w14:textId="0F638E3A" w:rsidR="0016376A" w:rsidRPr="00B968D3" w:rsidRDefault="0016376A" w:rsidP="00322B6C">
                          <w:pPr>
                            <w:jc w:val="center"/>
                            <w:rPr>
                              <w:rFonts w:ascii="Calibri" w:hAnsi="Calibri" w:cs="Calibri"/>
                              <w:color w:val="F2F2F2" w:themeColor="background1" w:themeShade="F2"/>
                              <w:sz w:val="28"/>
                            </w:rPr>
                          </w:pPr>
                          <w:hyperlink r:id="rId1" w:history="1">
                            <w:r w:rsidRPr="00B968D3">
                              <w:rPr>
                                <w:rStyle w:val="BalloonTextChar"/>
                                <w:rFonts w:ascii="Calibri" w:hAnsi="Calibri" w:cs="Calibri"/>
                                <w:color w:val="F2F2F2" w:themeColor="background1" w:themeShade="F2"/>
                                <w:sz w:val="28"/>
                              </w:rPr>
                              <w:t>www.ut.ac.id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B342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5.3pt;margin-top:-11.65pt;width:105.75pt;height:2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" filled="f" stroked="f">
              <v:textbox>
                <w:txbxContent>
                  <w:p w14:paraId="44E247C0" w14:textId="0F638E3A" w:rsidR="0016376A" w:rsidRPr="00B968D3" w:rsidRDefault="0016376A" w:rsidP="00322B6C">
                    <w:pPr>
                      <w:jc w:val="center"/>
                      <w:rPr>
                        <w:rFonts w:ascii="Calibri" w:hAnsi="Calibri" w:cs="Calibri"/>
                        <w:color w:val="F2F2F2" w:themeColor="background1" w:themeShade="F2"/>
                        <w:sz w:val="28"/>
                      </w:rPr>
                    </w:pPr>
                    <w:hyperlink r:id="rId2" w:history="1">
                      <w:r w:rsidRPr="00B968D3">
                        <w:rPr>
                          <w:rStyle w:val="BalloonTextChar"/>
                          <w:rFonts w:ascii="Calibri" w:hAnsi="Calibri" w:cs="Calibri"/>
                          <w:color w:val="F2F2F2" w:themeColor="background1" w:themeShade="F2"/>
                          <w:sz w:val="28"/>
                        </w:rPr>
                        <w:t>www.ut.ac.id</w:t>
                      </w:r>
                    </w:hyperlink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B8CA6" w14:textId="77777777" w:rsidR="007D3F6B" w:rsidRDefault="007D3F6B">
      <w:r>
        <w:separator/>
      </w:r>
    </w:p>
  </w:footnote>
  <w:footnote w:type="continuationSeparator" w:id="0">
    <w:p w14:paraId="41735252" w14:textId="77777777" w:rsidR="007D3F6B" w:rsidRDefault="007D3F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proofState w:spelling="clean" w:grammar="clean"/>
  <w:attachedTemplate r:id="rId1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1C5"/>
    <w:rsid w:val="00010816"/>
    <w:rsid w:val="000125C2"/>
    <w:rsid w:val="00012D55"/>
    <w:rsid w:val="00015369"/>
    <w:rsid w:val="00016008"/>
    <w:rsid w:val="0002214E"/>
    <w:rsid w:val="0002262F"/>
    <w:rsid w:val="00023A53"/>
    <w:rsid w:val="0002740B"/>
    <w:rsid w:val="000320FC"/>
    <w:rsid w:val="00034864"/>
    <w:rsid w:val="000353EC"/>
    <w:rsid w:val="00035A54"/>
    <w:rsid w:val="00037B60"/>
    <w:rsid w:val="000429D2"/>
    <w:rsid w:val="00042B38"/>
    <w:rsid w:val="00045D21"/>
    <w:rsid w:val="000509C4"/>
    <w:rsid w:val="00056960"/>
    <w:rsid w:val="00062BC0"/>
    <w:rsid w:val="00065421"/>
    <w:rsid w:val="00067940"/>
    <w:rsid w:val="000814FC"/>
    <w:rsid w:val="00086351"/>
    <w:rsid w:val="00086610"/>
    <w:rsid w:val="000916AB"/>
    <w:rsid w:val="00093DAF"/>
    <w:rsid w:val="000942AB"/>
    <w:rsid w:val="000A40EF"/>
    <w:rsid w:val="000A4F1F"/>
    <w:rsid w:val="000B1FFE"/>
    <w:rsid w:val="000B20B3"/>
    <w:rsid w:val="000B319D"/>
    <w:rsid w:val="000B3921"/>
    <w:rsid w:val="000B5C5A"/>
    <w:rsid w:val="000C0112"/>
    <w:rsid w:val="000C0F36"/>
    <w:rsid w:val="000C1314"/>
    <w:rsid w:val="000C4B84"/>
    <w:rsid w:val="000D1B29"/>
    <w:rsid w:val="000D24C7"/>
    <w:rsid w:val="000D2D54"/>
    <w:rsid w:val="000E48F8"/>
    <w:rsid w:val="000E59A3"/>
    <w:rsid w:val="000F020B"/>
    <w:rsid w:val="000F1DED"/>
    <w:rsid w:val="000F2EC6"/>
    <w:rsid w:val="000F578F"/>
    <w:rsid w:val="000F6846"/>
    <w:rsid w:val="000F75CC"/>
    <w:rsid w:val="0010006F"/>
    <w:rsid w:val="00101D1C"/>
    <w:rsid w:val="00106684"/>
    <w:rsid w:val="00111D60"/>
    <w:rsid w:val="00115F2A"/>
    <w:rsid w:val="001165FD"/>
    <w:rsid w:val="00117917"/>
    <w:rsid w:val="00123009"/>
    <w:rsid w:val="001271A1"/>
    <w:rsid w:val="0012751E"/>
    <w:rsid w:val="00127C39"/>
    <w:rsid w:val="0013134C"/>
    <w:rsid w:val="00134B03"/>
    <w:rsid w:val="00135B74"/>
    <w:rsid w:val="00137D8C"/>
    <w:rsid w:val="00145C07"/>
    <w:rsid w:val="00151196"/>
    <w:rsid w:val="00151A09"/>
    <w:rsid w:val="001522D5"/>
    <w:rsid w:val="0015416B"/>
    <w:rsid w:val="00157D33"/>
    <w:rsid w:val="0016376A"/>
    <w:rsid w:val="00165A69"/>
    <w:rsid w:val="00170BF6"/>
    <w:rsid w:val="00174A1E"/>
    <w:rsid w:val="00175FFD"/>
    <w:rsid w:val="001772B9"/>
    <w:rsid w:val="001811CF"/>
    <w:rsid w:val="00183B15"/>
    <w:rsid w:val="001900C1"/>
    <w:rsid w:val="00192D03"/>
    <w:rsid w:val="00193D24"/>
    <w:rsid w:val="00193D92"/>
    <w:rsid w:val="001A178E"/>
    <w:rsid w:val="001A4A0D"/>
    <w:rsid w:val="001A5EB2"/>
    <w:rsid w:val="001B0995"/>
    <w:rsid w:val="001B48C1"/>
    <w:rsid w:val="001C2011"/>
    <w:rsid w:val="001C2DFF"/>
    <w:rsid w:val="001C3637"/>
    <w:rsid w:val="001C49BD"/>
    <w:rsid w:val="001C4C2F"/>
    <w:rsid w:val="001D1111"/>
    <w:rsid w:val="001D463B"/>
    <w:rsid w:val="001D5D70"/>
    <w:rsid w:val="001D7C6B"/>
    <w:rsid w:val="001E0B4F"/>
    <w:rsid w:val="001E4795"/>
    <w:rsid w:val="001E6C9F"/>
    <w:rsid w:val="001F1CC3"/>
    <w:rsid w:val="001F1F29"/>
    <w:rsid w:val="001F4950"/>
    <w:rsid w:val="001F7A05"/>
    <w:rsid w:val="001F7BF6"/>
    <w:rsid w:val="00206492"/>
    <w:rsid w:val="00210F02"/>
    <w:rsid w:val="00213F8D"/>
    <w:rsid w:val="0021439B"/>
    <w:rsid w:val="002154AA"/>
    <w:rsid w:val="0021599B"/>
    <w:rsid w:val="0022127C"/>
    <w:rsid w:val="00225033"/>
    <w:rsid w:val="0022726E"/>
    <w:rsid w:val="00230E35"/>
    <w:rsid w:val="002313E3"/>
    <w:rsid w:val="00232D12"/>
    <w:rsid w:val="00233B67"/>
    <w:rsid w:val="002353E5"/>
    <w:rsid w:val="002379BE"/>
    <w:rsid w:val="002406C6"/>
    <w:rsid w:val="002413D8"/>
    <w:rsid w:val="002435B3"/>
    <w:rsid w:val="00243D15"/>
    <w:rsid w:val="002454BF"/>
    <w:rsid w:val="0025510D"/>
    <w:rsid w:val="002553AC"/>
    <w:rsid w:val="00257221"/>
    <w:rsid w:val="0025726B"/>
    <w:rsid w:val="0026404E"/>
    <w:rsid w:val="0026763A"/>
    <w:rsid w:val="00271B02"/>
    <w:rsid w:val="00274A3F"/>
    <w:rsid w:val="00275735"/>
    <w:rsid w:val="002768E0"/>
    <w:rsid w:val="00280333"/>
    <w:rsid w:val="00284148"/>
    <w:rsid w:val="0028563F"/>
    <w:rsid w:val="00290585"/>
    <w:rsid w:val="00292916"/>
    <w:rsid w:val="002951CE"/>
    <w:rsid w:val="002963C8"/>
    <w:rsid w:val="00297EA2"/>
    <w:rsid w:val="002B0B25"/>
    <w:rsid w:val="002C5C8A"/>
    <w:rsid w:val="002C6231"/>
    <w:rsid w:val="002D462E"/>
    <w:rsid w:val="002D5C10"/>
    <w:rsid w:val="002D6A2F"/>
    <w:rsid w:val="002E263D"/>
    <w:rsid w:val="002E3211"/>
    <w:rsid w:val="002E49A8"/>
    <w:rsid w:val="002E5453"/>
    <w:rsid w:val="002E5F30"/>
    <w:rsid w:val="002F0334"/>
    <w:rsid w:val="002F2A39"/>
    <w:rsid w:val="002F2F1A"/>
    <w:rsid w:val="002F48F5"/>
    <w:rsid w:val="002F70AC"/>
    <w:rsid w:val="003031B5"/>
    <w:rsid w:val="00303523"/>
    <w:rsid w:val="00305950"/>
    <w:rsid w:val="0031625D"/>
    <w:rsid w:val="003178D1"/>
    <w:rsid w:val="00320C8F"/>
    <w:rsid w:val="00322B6C"/>
    <w:rsid w:val="0032458E"/>
    <w:rsid w:val="003262B6"/>
    <w:rsid w:val="00326388"/>
    <w:rsid w:val="0033288E"/>
    <w:rsid w:val="0033562D"/>
    <w:rsid w:val="00336399"/>
    <w:rsid w:val="003436D2"/>
    <w:rsid w:val="00344E67"/>
    <w:rsid w:val="003451C3"/>
    <w:rsid w:val="00350ADE"/>
    <w:rsid w:val="003531AB"/>
    <w:rsid w:val="003679B3"/>
    <w:rsid w:val="00377485"/>
    <w:rsid w:val="00380AFA"/>
    <w:rsid w:val="0038110D"/>
    <w:rsid w:val="0038279D"/>
    <w:rsid w:val="00390090"/>
    <w:rsid w:val="00390505"/>
    <w:rsid w:val="003A05FF"/>
    <w:rsid w:val="003A0BCC"/>
    <w:rsid w:val="003A1A6A"/>
    <w:rsid w:val="003A444B"/>
    <w:rsid w:val="003A5E4E"/>
    <w:rsid w:val="003A62A2"/>
    <w:rsid w:val="003B60E0"/>
    <w:rsid w:val="003B6659"/>
    <w:rsid w:val="003B6F6A"/>
    <w:rsid w:val="003C0A65"/>
    <w:rsid w:val="003C364F"/>
    <w:rsid w:val="003C4F02"/>
    <w:rsid w:val="003C5E12"/>
    <w:rsid w:val="003C7F6C"/>
    <w:rsid w:val="003D18C5"/>
    <w:rsid w:val="003D1C5F"/>
    <w:rsid w:val="003D2B9E"/>
    <w:rsid w:val="003D628A"/>
    <w:rsid w:val="003D75D0"/>
    <w:rsid w:val="003E3267"/>
    <w:rsid w:val="003E3492"/>
    <w:rsid w:val="003E570E"/>
    <w:rsid w:val="003F6004"/>
    <w:rsid w:val="003F7854"/>
    <w:rsid w:val="00401230"/>
    <w:rsid w:val="00401968"/>
    <w:rsid w:val="00401D30"/>
    <w:rsid w:val="004029DC"/>
    <w:rsid w:val="00404D6B"/>
    <w:rsid w:val="00405D20"/>
    <w:rsid w:val="00405DE3"/>
    <w:rsid w:val="00412302"/>
    <w:rsid w:val="00417A11"/>
    <w:rsid w:val="00420330"/>
    <w:rsid w:val="00426710"/>
    <w:rsid w:val="00426FC2"/>
    <w:rsid w:val="0042737B"/>
    <w:rsid w:val="004275D6"/>
    <w:rsid w:val="00431FFB"/>
    <w:rsid w:val="004357E3"/>
    <w:rsid w:val="00437843"/>
    <w:rsid w:val="00437924"/>
    <w:rsid w:val="00437AD3"/>
    <w:rsid w:val="00437DF1"/>
    <w:rsid w:val="00440835"/>
    <w:rsid w:val="00442F43"/>
    <w:rsid w:val="00444A85"/>
    <w:rsid w:val="00445BD2"/>
    <w:rsid w:val="004469CC"/>
    <w:rsid w:val="0045000E"/>
    <w:rsid w:val="00450618"/>
    <w:rsid w:val="00452C5F"/>
    <w:rsid w:val="0045709D"/>
    <w:rsid w:val="00462571"/>
    <w:rsid w:val="00463B67"/>
    <w:rsid w:val="00465616"/>
    <w:rsid w:val="00467938"/>
    <w:rsid w:val="00467FD3"/>
    <w:rsid w:val="00471E93"/>
    <w:rsid w:val="00473EE1"/>
    <w:rsid w:val="004747EE"/>
    <w:rsid w:val="004844EC"/>
    <w:rsid w:val="00487D49"/>
    <w:rsid w:val="00493AB9"/>
    <w:rsid w:val="0049636B"/>
    <w:rsid w:val="004A20FA"/>
    <w:rsid w:val="004A6EF8"/>
    <w:rsid w:val="004B67DA"/>
    <w:rsid w:val="004B7527"/>
    <w:rsid w:val="004C2B0D"/>
    <w:rsid w:val="004C3F1D"/>
    <w:rsid w:val="004D08D6"/>
    <w:rsid w:val="004D3267"/>
    <w:rsid w:val="004D3E55"/>
    <w:rsid w:val="004E06B1"/>
    <w:rsid w:val="004E316B"/>
    <w:rsid w:val="004E6E3B"/>
    <w:rsid w:val="004F107A"/>
    <w:rsid w:val="004F6E31"/>
    <w:rsid w:val="0050145D"/>
    <w:rsid w:val="00504661"/>
    <w:rsid w:val="00506207"/>
    <w:rsid w:val="00507095"/>
    <w:rsid w:val="0050767D"/>
    <w:rsid w:val="00510B22"/>
    <w:rsid w:val="005115F9"/>
    <w:rsid w:val="005204FC"/>
    <w:rsid w:val="00520639"/>
    <w:rsid w:val="00520F53"/>
    <w:rsid w:val="00522AE1"/>
    <w:rsid w:val="0052394B"/>
    <w:rsid w:val="00524D4B"/>
    <w:rsid w:val="00525278"/>
    <w:rsid w:val="00526399"/>
    <w:rsid w:val="00526B99"/>
    <w:rsid w:val="00542500"/>
    <w:rsid w:val="00545231"/>
    <w:rsid w:val="005465E3"/>
    <w:rsid w:val="00550A36"/>
    <w:rsid w:val="00551B4A"/>
    <w:rsid w:val="00555D04"/>
    <w:rsid w:val="005561F2"/>
    <w:rsid w:val="00562E1B"/>
    <w:rsid w:val="0056357D"/>
    <w:rsid w:val="00563616"/>
    <w:rsid w:val="00565465"/>
    <w:rsid w:val="005715F0"/>
    <w:rsid w:val="00573E11"/>
    <w:rsid w:val="00584E04"/>
    <w:rsid w:val="005858AF"/>
    <w:rsid w:val="00586160"/>
    <w:rsid w:val="00590507"/>
    <w:rsid w:val="005A55CE"/>
    <w:rsid w:val="005A7AAD"/>
    <w:rsid w:val="005B0078"/>
    <w:rsid w:val="005B062F"/>
    <w:rsid w:val="005C3BCE"/>
    <w:rsid w:val="005C72C5"/>
    <w:rsid w:val="005D01A4"/>
    <w:rsid w:val="005D1708"/>
    <w:rsid w:val="005D273A"/>
    <w:rsid w:val="005D2A9E"/>
    <w:rsid w:val="005F0D89"/>
    <w:rsid w:val="005F171B"/>
    <w:rsid w:val="005F4378"/>
    <w:rsid w:val="006128B8"/>
    <w:rsid w:val="0061360A"/>
    <w:rsid w:val="00614142"/>
    <w:rsid w:val="006223A8"/>
    <w:rsid w:val="006246BD"/>
    <w:rsid w:val="00626691"/>
    <w:rsid w:val="00627286"/>
    <w:rsid w:val="00631283"/>
    <w:rsid w:val="006315C8"/>
    <w:rsid w:val="00641306"/>
    <w:rsid w:val="00641940"/>
    <w:rsid w:val="00641EF0"/>
    <w:rsid w:val="006449C9"/>
    <w:rsid w:val="006477E8"/>
    <w:rsid w:val="0065030B"/>
    <w:rsid w:val="00654197"/>
    <w:rsid w:val="00655F26"/>
    <w:rsid w:val="00657464"/>
    <w:rsid w:val="00662CBD"/>
    <w:rsid w:val="00667AA4"/>
    <w:rsid w:val="0067016E"/>
    <w:rsid w:val="0067424E"/>
    <w:rsid w:val="00680447"/>
    <w:rsid w:val="006807AB"/>
    <w:rsid w:val="00692734"/>
    <w:rsid w:val="00694BC9"/>
    <w:rsid w:val="00695F53"/>
    <w:rsid w:val="006A55EC"/>
    <w:rsid w:val="006A58B3"/>
    <w:rsid w:val="006A5D07"/>
    <w:rsid w:val="006A639C"/>
    <w:rsid w:val="006A7F8C"/>
    <w:rsid w:val="006C4513"/>
    <w:rsid w:val="006C5D3A"/>
    <w:rsid w:val="006C7803"/>
    <w:rsid w:val="006D243A"/>
    <w:rsid w:val="006D249C"/>
    <w:rsid w:val="006D38BF"/>
    <w:rsid w:val="006D3E34"/>
    <w:rsid w:val="006D5406"/>
    <w:rsid w:val="006D796B"/>
    <w:rsid w:val="006E3500"/>
    <w:rsid w:val="006E483E"/>
    <w:rsid w:val="006F1F27"/>
    <w:rsid w:val="006F2B4D"/>
    <w:rsid w:val="006F3058"/>
    <w:rsid w:val="006F622C"/>
    <w:rsid w:val="006F7643"/>
    <w:rsid w:val="0070412F"/>
    <w:rsid w:val="00706E53"/>
    <w:rsid w:val="00706E95"/>
    <w:rsid w:val="00710DFD"/>
    <w:rsid w:val="007120D4"/>
    <w:rsid w:val="007134D6"/>
    <w:rsid w:val="007142D6"/>
    <w:rsid w:val="00717D9E"/>
    <w:rsid w:val="0072239C"/>
    <w:rsid w:val="00722ADC"/>
    <w:rsid w:val="007232CD"/>
    <w:rsid w:val="007254DB"/>
    <w:rsid w:val="007254F5"/>
    <w:rsid w:val="00726E15"/>
    <w:rsid w:val="00731B92"/>
    <w:rsid w:val="007351D8"/>
    <w:rsid w:val="00745D92"/>
    <w:rsid w:val="00747842"/>
    <w:rsid w:val="00751524"/>
    <w:rsid w:val="00751FAC"/>
    <w:rsid w:val="0075310B"/>
    <w:rsid w:val="00754A15"/>
    <w:rsid w:val="007612D4"/>
    <w:rsid w:val="0076266D"/>
    <w:rsid w:val="00763883"/>
    <w:rsid w:val="00763AC9"/>
    <w:rsid w:val="007651EA"/>
    <w:rsid w:val="007675A6"/>
    <w:rsid w:val="007711C7"/>
    <w:rsid w:val="00772118"/>
    <w:rsid w:val="00777391"/>
    <w:rsid w:val="00781A7A"/>
    <w:rsid w:val="007838CC"/>
    <w:rsid w:val="00784A2D"/>
    <w:rsid w:val="0079146D"/>
    <w:rsid w:val="00794D73"/>
    <w:rsid w:val="007A4A8E"/>
    <w:rsid w:val="007A4B63"/>
    <w:rsid w:val="007A7AEC"/>
    <w:rsid w:val="007B06F6"/>
    <w:rsid w:val="007B0F72"/>
    <w:rsid w:val="007B0F8E"/>
    <w:rsid w:val="007B6986"/>
    <w:rsid w:val="007C1322"/>
    <w:rsid w:val="007C426B"/>
    <w:rsid w:val="007C5138"/>
    <w:rsid w:val="007C6A00"/>
    <w:rsid w:val="007C7184"/>
    <w:rsid w:val="007D3E3C"/>
    <w:rsid w:val="007D3F6B"/>
    <w:rsid w:val="007E124A"/>
    <w:rsid w:val="007E3D98"/>
    <w:rsid w:val="007E673A"/>
    <w:rsid w:val="007E79B2"/>
    <w:rsid w:val="007F7548"/>
    <w:rsid w:val="00801F4A"/>
    <w:rsid w:val="0080254A"/>
    <w:rsid w:val="00805C5A"/>
    <w:rsid w:val="00807CD2"/>
    <w:rsid w:val="00813BF6"/>
    <w:rsid w:val="008171D2"/>
    <w:rsid w:val="00824EDF"/>
    <w:rsid w:val="008259D0"/>
    <w:rsid w:val="00825FEF"/>
    <w:rsid w:val="00826665"/>
    <w:rsid w:val="0083408B"/>
    <w:rsid w:val="0083482C"/>
    <w:rsid w:val="00844772"/>
    <w:rsid w:val="008469E4"/>
    <w:rsid w:val="00850C24"/>
    <w:rsid w:val="00855CB6"/>
    <w:rsid w:val="00856CE6"/>
    <w:rsid w:val="00860E6F"/>
    <w:rsid w:val="008618DB"/>
    <w:rsid w:val="00864254"/>
    <w:rsid w:val="008659F6"/>
    <w:rsid w:val="008673CC"/>
    <w:rsid w:val="00870295"/>
    <w:rsid w:val="008722EF"/>
    <w:rsid w:val="00873AA9"/>
    <w:rsid w:val="008770B0"/>
    <w:rsid w:val="00880992"/>
    <w:rsid w:val="00882FBB"/>
    <w:rsid w:val="00883141"/>
    <w:rsid w:val="008835BB"/>
    <w:rsid w:val="00884BCC"/>
    <w:rsid w:val="008850EE"/>
    <w:rsid w:val="008853C5"/>
    <w:rsid w:val="0088665E"/>
    <w:rsid w:val="00892175"/>
    <w:rsid w:val="00892BCD"/>
    <w:rsid w:val="00892D03"/>
    <w:rsid w:val="0089462C"/>
    <w:rsid w:val="008A0026"/>
    <w:rsid w:val="008A2AB9"/>
    <w:rsid w:val="008B22D2"/>
    <w:rsid w:val="008B2B8B"/>
    <w:rsid w:val="008B3227"/>
    <w:rsid w:val="008B588A"/>
    <w:rsid w:val="008C1371"/>
    <w:rsid w:val="008C35E6"/>
    <w:rsid w:val="008C424E"/>
    <w:rsid w:val="008C50A4"/>
    <w:rsid w:val="008D6CCE"/>
    <w:rsid w:val="008D7318"/>
    <w:rsid w:val="008D7CAF"/>
    <w:rsid w:val="008E222B"/>
    <w:rsid w:val="008E2C95"/>
    <w:rsid w:val="008F025A"/>
    <w:rsid w:val="008F02D4"/>
    <w:rsid w:val="008F17D4"/>
    <w:rsid w:val="008F4A45"/>
    <w:rsid w:val="00900ED8"/>
    <w:rsid w:val="00906D25"/>
    <w:rsid w:val="00907424"/>
    <w:rsid w:val="00913933"/>
    <w:rsid w:val="009208FE"/>
    <w:rsid w:val="00924BAF"/>
    <w:rsid w:val="009303A2"/>
    <w:rsid w:val="00930FE3"/>
    <w:rsid w:val="00950A72"/>
    <w:rsid w:val="00950AA6"/>
    <w:rsid w:val="00951ECB"/>
    <w:rsid w:val="00953862"/>
    <w:rsid w:val="00953EC2"/>
    <w:rsid w:val="00957B54"/>
    <w:rsid w:val="00962EC9"/>
    <w:rsid w:val="00966E9E"/>
    <w:rsid w:val="00975B55"/>
    <w:rsid w:val="009821C5"/>
    <w:rsid w:val="0098641A"/>
    <w:rsid w:val="009864AA"/>
    <w:rsid w:val="00986A30"/>
    <w:rsid w:val="00987328"/>
    <w:rsid w:val="009876D7"/>
    <w:rsid w:val="009902BD"/>
    <w:rsid w:val="009918A3"/>
    <w:rsid w:val="0099377C"/>
    <w:rsid w:val="00994BF5"/>
    <w:rsid w:val="009A0973"/>
    <w:rsid w:val="009A0D3F"/>
    <w:rsid w:val="009A7C8F"/>
    <w:rsid w:val="009B2742"/>
    <w:rsid w:val="009C2EA6"/>
    <w:rsid w:val="009C3AFB"/>
    <w:rsid w:val="009D0242"/>
    <w:rsid w:val="009D43FE"/>
    <w:rsid w:val="009D6AC0"/>
    <w:rsid w:val="009E7AAA"/>
    <w:rsid w:val="009F6942"/>
    <w:rsid w:val="00A01581"/>
    <w:rsid w:val="00A11441"/>
    <w:rsid w:val="00A11B53"/>
    <w:rsid w:val="00A12723"/>
    <w:rsid w:val="00A1439B"/>
    <w:rsid w:val="00A16A92"/>
    <w:rsid w:val="00A17018"/>
    <w:rsid w:val="00A172DF"/>
    <w:rsid w:val="00A202A6"/>
    <w:rsid w:val="00A21C76"/>
    <w:rsid w:val="00A23DD4"/>
    <w:rsid w:val="00A24D30"/>
    <w:rsid w:val="00A3155D"/>
    <w:rsid w:val="00A31B45"/>
    <w:rsid w:val="00A335FC"/>
    <w:rsid w:val="00A3446B"/>
    <w:rsid w:val="00A4382E"/>
    <w:rsid w:val="00A45721"/>
    <w:rsid w:val="00A46C92"/>
    <w:rsid w:val="00A478A5"/>
    <w:rsid w:val="00A56B33"/>
    <w:rsid w:val="00A649AC"/>
    <w:rsid w:val="00A67E27"/>
    <w:rsid w:val="00A722E0"/>
    <w:rsid w:val="00A80014"/>
    <w:rsid w:val="00A80296"/>
    <w:rsid w:val="00A856BB"/>
    <w:rsid w:val="00A91216"/>
    <w:rsid w:val="00A9264E"/>
    <w:rsid w:val="00AA1EE1"/>
    <w:rsid w:val="00AA252D"/>
    <w:rsid w:val="00AA38AF"/>
    <w:rsid w:val="00AA48AA"/>
    <w:rsid w:val="00AA4F11"/>
    <w:rsid w:val="00AA7263"/>
    <w:rsid w:val="00AB3466"/>
    <w:rsid w:val="00AB4CB0"/>
    <w:rsid w:val="00AB5541"/>
    <w:rsid w:val="00AB7BC5"/>
    <w:rsid w:val="00AC0496"/>
    <w:rsid w:val="00AC56BB"/>
    <w:rsid w:val="00AC5B2E"/>
    <w:rsid w:val="00AC6834"/>
    <w:rsid w:val="00AC7B48"/>
    <w:rsid w:val="00AD1336"/>
    <w:rsid w:val="00AD1EDF"/>
    <w:rsid w:val="00AD233F"/>
    <w:rsid w:val="00AE3788"/>
    <w:rsid w:val="00AE5E2D"/>
    <w:rsid w:val="00AE5F66"/>
    <w:rsid w:val="00AE7BC8"/>
    <w:rsid w:val="00AF08EE"/>
    <w:rsid w:val="00AF2419"/>
    <w:rsid w:val="00AF26B2"/>
    <w:rsid w:val="00AF393D"/>
    <w:rsid w:val="00AF79AD"/>
    <w:rsid w:val="00B00DF4"/>
    <w:rsid w:val="00B01B0D"/>
    <w:rsid w:val="00B02852"/>
    <w:rsid w:val="00B04627"/>
    <w:rsid w:val="00B110D7"/>
    <w:rsid w:val="00B115FD"/>
    <w:rsid w:val="00B1618A"/>
    <w:rsid w:val="00B16668"/>
    <w:rsid w:val="00B166E8"/>
    <w:rsid w:val="00B17376"/>
    <w:rsid w:val="00B17991"/>
    <w:rsid w:val="00B20529"/>
    <w:rsid w:val="00B231E4"/>
    <w:rsid w:val="00B2463F"/>
    <w:rsid w:val="00B27949"/>
    <w:rsid w:val="00B27AD1"/>
    <w:rsid w:val="00B32943"/>
    <w:rsid w:val="00B373EA"/>
    <w:rsid w:val="00B40DA8"/>
    <w:rsid w:val="00B457C8"/>
    <w:rsid w:val="00B47152"/>
    <w:rsid w:val="00B5296E"/>
    <w:rsid w:val="00B542F5"/>
    <w:rsid w:val="00B55A04"/>
    <w:rsid w:val="00B566DB"/>
    <w:rsid w:val="00B61D41"/>
    <w:rsid w:val="00B6460B"/>
    <w:rsid w:val="00B65F91"/>
    <w:rsid w:val="00B74A2E"/>
    <w:rsid w:val="00B84AAA"/>
    <w:rsid w:val="00B870B2"/>
    <w:rsid w:val="00B91D1E"/>
    <w:rsid w:val="00B91F44"/>
    <w:rsid w:val="00B9255A"/>
    <w:rsid w:val="00B946D6"/>
    <w:rsid w:val="00B95549"/>
    <w:rsid w:val="00B968D3"/>
    <w:rsid w:val="00BA0BE6"/>
    <w:rsid w:val="00BA156A"/>
    <w:rsid w:val="00BA1BE3"/>
    <w:rsid w:val="00BA5F29"/>
    <w:rsid w:val="00BA6D8F"/>
    <w:rsid w:val="00BB02B9"/>
    <w:rsid w:val="00BB109A"/>
    <w:rsid w:val="00BB22BD"/>
    <w:rsid w:val="00BB4C7C"/>
    <w:rsid w:val="00BB5764"/>
    <w:rsid w:val="00BB5C7B"/>
    <w:rsid w:val="00BB760B"/>
    <w:rsid w:val="00BC132A"/>
    <w:rsid w:val="00BC1BF5"/>
    <w:rsid w:val="00BC3325"/>
    <w:rsid w:val="00BC50D2"/>
    <w:rsid w:val="00BD267F"/>
    <w:rsid w:val="00BD3A0A"/>
    <w:rsid w:val="00BD6497"/>
    <w:rsid w:val="00BE01B5"/>
    <w:rsid w:val="00BE40C9"/>
    <w:rsid w:val="00BE7733"/>
    <w:rsid w:val="00BF0E5B"/>
    <w:rsid w:val="00BF4143"/>
    <w:rsid w:val="00BF600F"/>
    <w:rsid w:val="00BF7FAB"/>
    <w:rsid w:val="00C006AE"/>
    <w:rsid w:val="00C04891"/>
    <w:rsid w:val="00C13779"/>
    <w:rsid w:val="00C179AB"/>
    <w:rsid w:val="00C20225"/>
    <w:rsid w:val="00C258DF"/>
    <w:rsid w:val="00C32B87"/>
    <w:rsid w:val="00C33BA1"/>
    <w:rsid w:val="00C41A35"/>
    <w:rsid w:val="00C44C45"/>
    <w:rsid w:val="00C52125"/>
    <w:rsid w:val="00C524A2"/>
    <w:rsid w:val="00C60525"/>
    <w:rsid w:val="00C625B8"/>
    <w:rsid w:val="00C64508"/>
    <w:rsid w:val="00C70435"/>
    <w:rsid w:val="00C736F6"/>
    <w:rsid w:val="00C74E94"/>
    <w:rsid w:val="00C835A5"/>
    <w:rsid w:val="00C84E30"/>
    <w:rsid w:val="00C9231D"/>
    <w:rsid w:val="00CA11DE"/>
    <w:rsid w:val="00CA1945"/>
    <w:rsid w:val="00CA3012"/>
    <w:rsid w:val="00CA661E"/>
    <w:rsid w:val="00CA6FFB"/>
    <w:rsid w:val="00CB39E9"/>
    <w:rsid w:val="00CC7F8E"/>
    <w:rsid w:val="00CD0078"/>
    <w:rsid w:val="00CD18D5"/>
    <w:rsid w:val="00CD3B25"/>
    <w:rsid w:val="00CE048A"/>
    <w:rsid w:val="00CE2F9F"/>
    <w:rsid w:val="00CE48CB"/>
    <w:rsid w:val="00CE6018"/>
    <w:rsid w:val="00CF2564"/>
    <w:rsid w:val="00CF2D5D"/>
    <w:rsid w:val="00CF34C2"/>
    <w:rsid w:val="00CF5734"/>
    <w:rsid w:val="00CF7386"/>
    <w:rsid w:val="00D02066"/>
    <w:rsid w:val="00D02C59"/>
    <w:rsid w:val="00D02F84"/>
    <w:rsid w:val="00D056AB"/>
    <w:rsid w:val="00D12D7D"/>
    <w:rsid w:val="00D12F13"/>
    <w:rsid w:val="00D13143"/>
    <w:rsid w:val="00D17BF7"/>
    <w:rsid w:val="00D23B33"/>
    <w:rsid w:val="00D24780"/>
    <w:rsid w:val="00D24A4E"/>
    <w:rsid w:val="00D265CB"/>
    <w:rsid w:val="00D26E24"/>
    <w:rsid w:val="00D27948"/>
    <w:rsid w:val="00D27AFF"/>
    <w:rsid w:val="00D3274D"/>
    <w:rsid w:val="00D34005"/>
    <w:rsid w:val="00D3468A"/>
    <w:rsid w:val="00D40828"/>
    <w:rsid w:val="00D4552E"/>
    <w:rsid w:val="00D46EF4"/>
    <w:rsid w:val="00D527F1"/>
    <w:rsid w:val="00D54ECE"/>
    <w:rsid w:val="00D5753E"/>
    <w:rsid w:val="00D57C56"/>
    <w:rsid w:val="00D62C80"/>
    <w:rsid w:val="00D6616E"/>
    <w:rsid w:val="00D70315"/>
    <w:rsid w:val="00D746BF"/>
    <w:rsid w:val="00D7628D"/>
    <w:rsid w:val="00D776A6"/>
    <w:rsid w:val="00D806E9"/>
    <w:rsid w:val="00D81645"/>
    <w:rsid w:val="00D83AA6"/>
    <w:rsid w:val="00D92AD5"/>
    <w:rsid w:val="00D944AB"/>
    <w:rsid w:val="00D94ABB"/>
    <w:rsid w:val="00DA1EA9"/>
    <w:rsid w:val="00DA3465"/>
    <w:rsid w:val="00DA3709"/>
    <w:rsid w:val="00DB03E3"/>
    <w:rsid w:val="00DB09A5"/>
    <w:rsid w:val="00DB404A"/>
    <w:rsid w:val="00DB6E3F"/>
    <w:rsid w:val="00DC578A"/>
    <w:rsid w:val="00DD2CA8"/>
    <w:rsid w:val="00DE1346"/>
    <w:rsid w:val="00DE36E4"/>
    <w:rsid w:val="00DE778E"/>
    <w:rsid w:val="00DF358F"/>
    <w:rsid w:val="00DF4226"/>
    <w:rsid w:val="00E072B3"/>
    <w:rsid w:val="00E10183"/>
    <w:rsid w:val="00E10336"/>
    <w:rsid w:val="00E11F96"/>
    <w:rsid w:val="00E12968"/>
    <w:rsid w:val="00E14464"/>
    <w:rsid w:val="00E22F38"/>
    <w:rsid w:val="00E2688D"/>
    <w:rsid w:val="00E26E74"/>
    <w:rsid w:val="00E31E19"/>
    <w:rsid w:val="00E32441"/>
    <w:rsid w:val="00E40855"/>
    <w:rsid w:val="00E420DF"/>
    <w:rsid w:val="00E43888"/>
    <w:rsid w:val="00E44E2A"/>
    <w:rsid w:val="00E452F2"/>
    <w:rsid w:val="00E4700B"/>
    <w:rsid w:val="00E51448"/>
    <w:rsid w:val="00E53094"/>
    <w:rsid w:val="00E55543"/>
    <w:rsid w:val="00E613F0"/>
    <w:rsid w:val="00E721C7"/>
    <w:rsid w:val="00E72673"/>
    <w:rsid w:val="00E8088B"/>
    <w:rsid w:val="00E816AD"/>
    <w:rsid w:val="00E84FBB"/>
    <w:rsid w:val="00E85BA3"/>
    <w:rsid w:val="00E85F51"/>
    <w:rsid w:val="00E860C7"/>
    <w:rsid w:val="00E87993"/>
    <w:rsid w:val="00E91784"/>
    <w:rsid w:val="00E950B5"/>
    <w:rsid w:val="00EA2E6C"/>
    <w:rsid w:val="00EA397A"/>
    <w:rsid w:val="00EA40B2"/>
    <w:rsid w:val="00EA4707"/>
    <w:rsid w:val="00EA7B54"/>
    <w:rsid w:val="00EB1CE2"/>
    <w:rsid w:val="00EB6112"/>
    <w:rsid w:val="00EC542D"/>
    <w:rsid w:val="00EC567D"/>
    <w:rsid w:val="00EC5DB5"/>
    <w:rsid w:val="00ED1D25"/>
    <w:rsid w:val="00ED3A47"/>
    <w:rsid w:val="00ED4C69"/>
    <w:rsid w:val="00ED62ED"/>
    <w:rsid w:val="00EE3B1E"/>
    <w:rsid w:val="00EF2652"/>
    <w:rsid w:val="00EF365A"/>
    <w:rsid w:val="00EF445F"/>
    <w:rsid w:val="00EF61AB"/>
    <w:rsid w:val="00EF6758"/>
    <w:rsid w:val="00F01E78"/>
    <w:rsid w:val="00F031AD"/>
    <w:rsid w:val="00F1065D"/>
    <w:rsid w:val="00F1066F"/>
    <w:rsid w:val="00F10DA5"/>
    <w:rsid w:val="00F15539"/>
    <w:rsid w:val="00F20C01"/>
    <w:rsid w:val="00F21C1E"/>
    <w:rsid w:val="00F26ACC"/>
    <w:rsid w:val="00F30F69"/>
    <w:rsid w:val="00F3215A"/>
    <w:rsid w:val="00F4260F"/>
    <w:rsid w:val="00F42F0F"/>
    <w:rsid w:val="00F44950"/>
    <w:rsid w:val="00F508F9"/>
    <w:rsid w:val="00F57290"/>
    <w:rsid w:val="00F60B65"/>
    <w:rsid w:val="00F61538"/>
    <w:rsid w:val="00F66B91"/>
    <w:rsid w:val="00F676C5"/>
    <w:rsid w:val="00F71B21"/>
    <w:rsid w:val="00F74662"/>
    <w:rsid w:val="00F77036"/>
    <w:rsid w:val="00F80DEA"/>
    <w:rsid w:val="00F842C4"/>
    <w:rsid w:val="00F84F30"/>
    <w:rsid w:val="00F86FC4"/>
    <w:rsid w:val="00F95568"/>
    <w:rsid w:val="00F97074"/>
    <w:rsid w:val="00F97B01"/>
    <w:rsid w:val="00FA0D8D"/>
    <w:rsid w:val="00FA2A63"/>
    <w:rsid w:val="00FB02F0"/>
    <w:rsid w:val="00FB5AB3"/>
    <w:rsid w:val="00FB6A76"/>
    <w:rsid w:val="00FC31F8"/>
    <w:rsid w:val="00FC3B8C"/>
    <w:rsid w:val="00FC7CEA"/>
    <w:rsid w:val="00FD513C"/>
    <w:rsid w:val="00FD6BEC"/>
    <w:rsid w:val="00FE4F6C"/>
    <w:rsid w:val="00FF30C2"/>
    <w:rsid w:val="00FF37EB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9C7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03B17" w:themeColor="text2"/>
        <w:kern w:val="2"/>
        <w:sz w:val="18"/>
        <w:szCs w:val="18"/>
        <w:lang w:val="en-US" w:eastAsia="ja-JP" w:bidi="ar-SA"/>
        <w14:ligatures w14:val="standard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1C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ear">
    <w:name w:val="Year"/>
    <w:basedOn w:val="Normal"/>
    <w:next w:val="Normal"/>
    <w:uiPriority w:val="1"/>
    <w:qFormat/>
    <w:pPr>
      <w:spacing w:after="600"/>
      <w:ind w:right="360"/>
      <w:jc w:val="right"/>
    </w:pPr>
    <w:rPr>
      <w:rFonts w:asciiTheme="majorHAnsi" w:eastAsiaTheme="majorEastAsia" w:hAnsiTheme="majorHAnsi" w:cstheme="majorBidi"/>
      <w:b/>
      <w:bCs/>
      <w:sz w:val="96"/>
      <w:szCs w:val="9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ths">
    <w:name w:val="Months"/>
    <w:basedOn w:val="Normal"/>
    <w:uiPriority w:val="2"/>
    <w:qFormat/>
    <w:pPr>
      <w:spacing w:line="228" w:lineRule="auto"/>
      <w:ind w:left="101"/>
    </w:pPr>
    <w:rPr>
      <w:rFonts w:asciiTheme="majorHAnsi" w:eastAsiaTheme="majorEastAsia" w:hAnsiTheme="majorHAnsi" w:cstheme="majorBidi"/>
      <w:b/>
      <w:bCs/>
      <w:caps/>
      <w:spacing w:val="2"/>
      <w:sz w:val="21"/>
      <w:szCs w:val="21"/>
    </w:rPr>
  </w:style>
  <w:style w:type="table" w:customStyle="1" w:styleId="HostTable">
    <w:name w:val="Host Table"/>
    <w:basedOn w:val="TableNormal"/>
    <w:uiPriority w:val="99"/>
    <w:rPr>
      <w:color w:val="404040" w:themeColor="text1" w:themeTint="BF"/>
      <w:kern w:val="0"/>
      <w14:ligatures w14:val="none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3"/>
    <w:qFormat/>
    <w:pPr>
      <w:spacing w:before="40"/>
      <w:jc w:val="center"/>
    </w:pPr>
    <w:rPr>
      <w:rFonts w:asciiTheme="majorHAnsi" w:eastAsiaTheme="majorEastAsia" w:hAnsiTheme="majorHAnsi" w:cstheme="majorBidi"/>
      <w:kern w:val="0"/>
      <w:sz w:val="20"/>
      <w:szCs w:val="20"/>
      <w14:ligatures w14:val="none"/>
    </w:rPr>
  </w:style>
  <w:style w:type="paragraph" w:customStyle="1" w:styleId="Dates">
    <w:name w:val="Dates"/>
    <w:basedOn w:val="Normal"/>
    <w:uiPriority w:val="4"/>
    <w:qFormat/>
    <w:pPr>
      <w:spacing w:before="40" w:after="40"/>
      <w:jc w:val="center"/>
    </w:pPr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paragraph" w:styleId="Header">
    <w:name w:val="header"/>
    <w:basedOn w:val="Normal"/>
    <w:link w:val="HeaderChar"/>
    <w:uiPriority w:val="99"/>
    <w:unhideWhenUsed/>
    <w:qFormat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36"/>
    <w:unhideWhenUsed/>
    <w:qFormat/>
  </w:style>
  <w:style w:type="character" w:styleId="Hyperlink">
    <w:name w:val="Hyperlink"/>
    <w:basedOn w:val="DefaultParagraphFont"/>
    <w:uiPriority w:val="99"/>
    <w:unhideWhenUsed/>
    <w:rsid w:val="007711C7"/>
    <w:rPr>
      <w:color w:val="42C4D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11C7"/>
    <w:rPr>
      <w:color w:val="605E5C"/>
      <w:shd w:val="clear" w:color="auto" w:fill="E1DFDD"/>
    </w:rPr>
  </w:style>
  <w:style w:type="table" w:customStyle="1" w:styleId="CalendarTable">
    <w:name w:val="Calendar Table"/>
    <w:basedOn w:val="TableNormal"/>
    <w:uiPriority w:val="99"/>
    <w:rsid w:val="008171D2"/>
    <w:rPr>
      <w:color w:val="262626" w:themeColor="text1" w:themeTint="D9"/>
      <w:kern w:val="0"/>
      <w14:ligatures w14:val="none"/>
    </w:rPr>
    <w:tblPr>
      <w:tblCellMar>
        <w:left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151196"/>
    <w:rPr>
      <w:color w:val="60C5B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bagus.staff.ut.ac.id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t.ac.id/" TargetMode="External"/><Relationship Id="rId1" Type="http://schemas.openxmlformats.org/officeDocument/2006/relationships/hyperlink" Target="https://www.ut.ac.id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nivTerbuka\AppData\Roaming\Microsoft\Templates\2019%20yearly%20calendar%20(Sun-Sat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603B17"/>
      </a:dk2>
      <a:lt2>
        <a:srgbClr val="EBE8E5"/>
      </a:lt2>
      <a:accent1>
        <a:srgbClr val="F05133"/>
      </a:accent1>
      <a:accent2>
        <a:srgbClr val="60C5BA"/>
      </a:accent2>
      <a:accent3>
        <a:srgbClr val="D5E04E"/>
      </a:accent3>
      <a:accent4>
        <a:srgbClr val="42C4DD"/>
      </a:accent4>
      <a:accent5>
        <a:srgbClr val="A49B8D"/>
      </a:accent5>
      <a:accent6>
        <a:srgbClr val="5C4C44"/>
      </a:accent6>
      <a:hlink>
        <a:srgbClr val="42C4DD"/>
      </a:hlink>
      <a:folHlink>
        <a:srgbClr val="60C5BA"/>
      </a:folHlink>
    </a:clrScheme>
    <a:fontScheme name="Bird Calendar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DBAFF9A3B2CF4ABAB6C957F86FB2E2" ma:contentTypeVersion="18" ma:contentTypeDescription="Create a new document." ma:contentTypeScope="" ma:versionID="6669320c609731d53c3a3c48d6c4fbbc">
  <xsd:schema xmlns:xsd="http://www.w3.org/2001/XMLSchema" xmlns:xs="http://www.w3.org/2001/XMLSchema" xmlns:p="http://schemas.microsoft.com/office/2006/metadata/properties" xmlns:ns3="f61e8485-b6b6-41ea-9145-2e3c6ff2b5cc" xmlns:ns4="e7fd8576-bcd2-4ee8-ae84-9213fcb30b11" targetNamespace="http://schemas.microsoft.com/office/2006/metadata/properties" ma:root="true" ma:fieldsID="7defff93632b0ca2b6b241a07d01b59f" ns3:_="" ns4:_="">
    <xsd:import namespace="f61e8485-b6b6-41ea-9145-2e3c6ff2b5cc"/>
    <xsd:import namespace="e7fd8576-bcd2-4ee8-ae84-9213fcb30b1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1e8485-b6b6-41ea-9145-2e3c6ff2b5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d8576-bcd2-4ee8-ae84-9213fcb30b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fd8576-bcd2-4ee8-ae84-9213fcb30b11" xsi:nil="true"/>
  </documentManagement>
</p:properties>
</file>

<file path=customXml/itemProps1.xml><?xml version="1.0" encoding="utf-8"?>
<ds:datastoreItem xmlns:ds="http://schemas.openxmlformats.org/officeDocument/2006/customXml" ds:itemID="{E3F3CBC1-1E8D-446A-B0E8-FFF3AB7911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B14700-1810-4F5C-BAF8-54B98B06EB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5D1EC-0A2D-4BA4-8DFB-5117EE048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1e8485-b6b6-41ea-9145-2e3c6ff2b5cc"/>
    <ds:schemaRef ds:uri="e7fd8576-bcd2-4ee8-ae84-9213fcb30b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73A42C-313A-41C4-8920-878644D7E5DD}">
  <ds:schemaRefs>
    <ds:schemaRef ds:uri="http://schemas.microsoft.com/office/2006/metadata/properties"/>
    <ds:schemaRef ds:uri="http://schemas.microsoft.com/office/infopath/2007/PartnerControls"/>
    <ds:schemaRef ds:uri="e7fd8576-bcd2-4ee8-ae84-9213fcb30b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 yearly calendar (Sun-Sat)</Template>
  <TotalTime>0</TotalTime>
  <Pages>1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Kalender Tahun 2027 Masehi Sederhana A4</vt:lpstr>
    </vt:vector>
  </TitlesOfParts>
  <Manager/>
  <Company/>
  <LinksUpToDate>false</LinksUpToDate>
  <CharactersWithSpaces>7571</CharactersWithSpaces>
  <SharedDoc>false</SharedDoc>
  <HyperlinkBase>http://bagus.staff.ut.ac.id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Tahun 2027 Masehi Sederhana A4</dc:title>
  <dc:subject>Kalender Sederhana Tahun 2027 Ukuran A4 landscape</dc:subject>
  <dc:creator/>
  <cp:keywords>kalender, sederhana, 2027, SKB 3 Menteri, UT, jadwal, agenda, simpel, masehi, libur, cuti, nasional, tahun, baru, bulan, hari, raya</cp:keywords>
  <dc:description>http://bagus.staff.ut.ac.id</dc:description>
  <cp:lastModifiedBy/>
  <cp:revision>1</cp:revision>
  <dcterms:created xsi:type="dcterms:W3CDTF">2026-09-28T07:57:00Z</dcterms:created>
  <dcterms:modified xsi:type="dcterms:W3CDTF">2026-10-01T15:40:00Z</dcterms:modified>
  <cp:category>kalender,jadwal,agenda,libur,SKB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0x01010070DBAFF9A3B2CF4ABAB6C957F86FB2E2</vt:lpwstr>
  </property>
</Properties>
</file>